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607"/>
        <w:tblW w:w="10740" w:type="dxa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5387"/>
        <w:gridCol w:w="2381"/>
      </w:tblGrid>
      <w:tr w:rsidR="00F15F2B" w:rsidTr="00F15F2B">
        <w:tc>
          <w:tcPr>
            <w:tcW w:w="2972" w:type="dxa"/>
          </w:tcPr>
          <w:p w:rsidR="00F15F2B" w:rsidRDefault="00F15F2B" w:rsidP="00F15F2B"/>
          <w:p w:rsidR="00F15F2B" w:rsidRDefault="00F15F2B" w:rsidP="00F15F2B"/>
          <w:p w:rsidR="00F15F2B" w:rsidRDefault="007C0B6C" w:rsidP="00F15F2B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55F58B98" wp14:editId="47F91E8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235585</wp:posOffset>
                      </wp:positionV>
                      <wp:extent cx="1851660" cy="1023620"/>
                      <wp:effectExtent l="0" t="0" r="15240" b="5080"/>
                      <wp:wrapSquare wrapText="bothSides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1660" cy="1023620"/>
                                <a:chOff x="597" y="6084"/>
                                <a:chExt cx="9182" cy="4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 descr="lizard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8" y="7019"/>
                                  <a:ext cx="5586" cy="4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7" y="6084"/>
                                  <a:ext cx="9182" cy="4942"/>
                                  <a:chOff x="597" y="6084"/>
                                  <a:chExt cx="9182" cy="4942"/>
                                </a:xfrm>
                              </wpg:grpSpPr>
                              <wps:wsp>
                                <wps:cNvPr id="6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7194"/>
                                    <a:ext cx="1282" cy="604"/>
                                  </a:xfrm>
                                  <a:custGeom>
                                    <a:avLst/>
                                    <a:gdLst>
                                      <a:gd name="T0" fmla="*/ 1138 w 1252"/>
                                      <a:gd name="T1" fmla="*/ 5 h 570"/>
                                      <a:gd name="T2" fmla="*/ 1252 w 1252"/>
                                      <a:gd name="T3" fmla="*/ 115 h 570"/>
                                      <a:gd name="T4" fmla="*/ 989 w 1252"/>
                                      <a:gd name="T5" fmla="*/ 329 h 570"/>
                                      <a:gd name="T6" fmla="*/ 757 w 1252"/>
                                      <a:gd name="T7" fmla="*/ 570 h 570"/>
                                      <a:gd name="T8" fmla="*/ 733 w 1252"/>
                                      <a:gd name="T9" fmla="*/ 565 h 570"/>
                                      <a:gd name="T10" fmla="*/ 757 w 1252"/>
                                      <a:gd name="T11" fmla="*/ 543 h 570"/>
                                      <a:gd name="T12" fmla="*/ 781 w 1252"/>
                                      <a:gd name="T13" fmla="*/ 499 h 570"/>
                                      <a:gd name="T14" fmla="*/ 775 w 1252"/>
                                      <a:gd name="T15" fmla="*/ 472 h 570"/>
                                      <a:gd name="T16" fmla="*/ 751 w 1252"/>
                                      <a:gd name="T17" fmla="*/ 461 h 570"/>
                                      <a:gd name="T18" fmla="*/ 703 w 1252"/>
                                      <a:gd name="T19" fmla="*/ 444 h 570"/>
                                      <a:gd name="T20" fmla="*/ 233 w 1252"/>
                                      <a:gd name="T21" fmla="*/ 318 h 570"/>
                                      <a:gd name="T22" fmla="*/ 149 w 1252"/>
                                      <a:gd name="T23" fmla="*/ 307 h 570"/>
                                      <a:gd name="T24" fmla="*/ 90 w 1252"/>
                                      <a:gd name="T25" fmla="*/ 340 h 570"/>
                                      <a:gd name="T26" fmla="*/ 36 w 1252"/>
                                      <a:gd name="T27" fmla="*/ 395 h 570"/>
                                      <a:gd name="T28" fmla="*/ 12 w 1252"/>
                                      <a:gd name="T29" fmla="*/ 406 h 570"/>
                                      <a:gd name="T30" fmla="*/ 161 w 1252"/>
                                      <a:gd name="T31" fmla="*/ 225 h 570"/>
                                      <a:gd name="T32" fmla="*/ 352 w 1252"/>
                                      <a:gd name="T33" fmla="*/ 60 h 570"/>
                                      <a:gd name="T34" fmla="*/ 328 w 1252"/>
                                      <a:gd name="T35" fmla="*/ 88 h 570"/>
                                      <a:gd name="T36" fmla="*/ 286 w 1252"/>
                                      <a:gd name="T37" fmla="*/ 132 h 570"/>
                                      <a:gd name="T38" fmla="*/ 269 w 1252"/>
                                      <a:gd name="T39" fmla="*/ 170 h 570"/>
                                      <a:gd name="T40" fmla="*/ 280 w 1252"/>
                                      <a:gd name="T41" fmla="*/ 197 h 570"/>
                                      <a:gd name="T42" fmla="*/ 316 w 1252"/>
                                      <a:gd name="T43" fmla="*/ 214 h 570"/>
                                      <a:gd name="T44" fmla="*/ 793 w 1252"/>
                                      <a:gd name="T45" fmla="*/ 351 h 570"/>
                                      <a:gd name="T46" fmla="*/ 858 w 1252"/>
                                      <a:gd name="T47" fmla="*/ 362 h 570"/>
                                      <a:gd name="T48" fmla="*/ 894 w 1252"/>
                                      <a:gd name="T49" fmla="*/ 345 h 570"/>
                                      <a:gd name="T50" fmla="*/ 924 w 1252"/>
                                      <a:gd name="T51" fmla="*/ 323 h 570"/>
                                      <a:gd name="T52" fmla="*/ 978 w 1252"/>
                                      <a:gd name="T53" fmla="*/ 280 h 570"/>
                                      <a:gd name="T54" fmla="*/ 1025 w 1252"/>
                                      <a:gd name="T55" fmla="*/ 241 h 570"/>
                                      <a:gd name="T56" fmla="*/ 1091 w 1252"/>
                                      <a:gd name="T57" fmla="*/ 186 h 570"/>
                                      <a:gd name="T58" fmla="*/ 1127 w 1252"/>
                                      <a:gd name="T59" fmla="*/ 148 h 570"/>
                                      <a:gd name="T60" fmla="*/ 1150 w 1252"/>
                                      <a:gd name="T61" fmla="*/ 88 h 570"/>
                                      <a:gd name="T62" fmla="*/ 1127 w 1252"/>
                                      <a:gd name="T63" fmla="*/ 11 h 5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252" h="570">
                                        <a:moveTo>
                                          <a:pt x="1127" y="11"/>
                                        </a:moveTo>
                                        <a:lnTo>
                                          <a:pt x="1138" y="5"/>
                                        </a:lnTo>
                                        <a:lnTo>
                                          <a:pt x="1144" y="0"/>
                                        </a:lnTo>
                                        <a:lnTo>
                                          <a:pt x="1252" y="115"/>
                                        </a:lnTo>
                                        <a:lnTo>
                                          <a:pt x="1115" y="219"/>
                                        </a:lnTo>
                                        <a:lnTo>
                                          <a:pt x="989" y="329"/>
                                        </a:lnTo>
                                        <a:lnTo>
                                          <a:pt x="864" y="444"/>
                                        </a:lnTo>
                                        <a:lnTo>
                                          <a:pt x="757" y="570"/>
                                        </a:lnTo>
                                        <a:lnTo>
                                          <a:pt x="745" y="570"/>
                                        </a:lnTo>
                                        <a:lnTo>
                                          <a:pt x="733" y="565"/>
                                        </a:lnTo>
                                        <a:lnTo>
                                          <a:pt x="745" y="554"/>
                                        </a:lnTo>
                                        <a:lnTo>
                                          <a:pt x="757" y="543"/>
                                        </a:lnTo>
                                        <a:lnTo>
                                          <a:pt x="769" y="521"/>
                                        </a:lnTo>
                                        <a:lnTo>
                                          <a:pt x="781" y="499"/>
                                        </a:lnTo>
                                        <a:lnTo>
                                          <a:pt x="781" y="483"/>
                                        </a:lnTo>
                                        <a:lnTo>
                                          <a:pt x="775" y="472"/>
                                        </a:lnTo>
                                        <a:lnTo>
                                          <a:pt x="769" y="466"/>
                                        </a:lnTo>
                                        <a:lnTo>
                                          <a:pt x="751" y="461"/>
                                        </a:lnTo>
                                        <a:lnTo>
                                          <a:pt x="733" y="450"/>
                                        </a:lnTo>
                                        <a:lnTo>
                                          <a:pt x="703" y="444"/>
                                        </a:lnTo>
                                        <a:lnTo>
                                          <a:pt x="471" y="384"/>
                                        </a:lnTo>
                                        <a:lnTo>
                                          <a:pt x="233" y="318"/>
                                        </a:lnTo>
                                        <a:lnTo>
                                          <a:pt x="173" y="307"/>
                                        </a:lnTo>
                                        <a:lnTo>
                                          <a:pt x="149" y="307"/>
                                        </a:lnTo>
                                        <a:lnTo>
                                          <a:pt x="131" y="313"/>
                                        </a:lnTo>
                                        <a:lnTo>
                                          <a:pt x="90" y="340"/>
                                        </a:lnTo>
                                        <a:lnTo>
                                          <a:pt x="48" y="378"/>
                                        </a:lnTo>
                                        <a:lnTo>
                                          <a:pt x="36" y="395"/>
                                        </a:lnTo>
                                        <a:lnTo>
                                          <a:pt x="24" y="411"/>
                                        </a:lnTo>
                                        <a:lnTo>
                                          <a:pt x="12" y="406"/>
                                        </a:lnTo>
                                        <a:lnTo>
                                          <a:pt x="0" y="406"/>
                                        </a:lnTo>
                                        <a:lnTo>
                                          <a:pt x="161" y="225"/>
                                        </a:lnTo>
                                        <a:lnTo>
                                          <a:pt x="340" y="60"/>
                                        </a:lnTo>
                                        <a:lnTo>
                                          <a:pt x="352" y="60"/>
                                        </a:lnTo>
                                        <a:lnTo>
                                          <a:pt x="358" y="66"/>
                                        </a:lnTo>
                                        <a:lnTo>
                                          <a:pt x="328" y="88"/>
                                        </a:lnTo>
                                        <a:lnTo>
                                          <a:pt x="304" y="110"/>
                                        </a:lnTo>
                                        <a:lnTo>
                                          <a:pt x="286" y="132"/>
                                        </a:lnTo>
                                        <a:lnTo>
                                          <a:pt x="280" y="148"/>
                                        </a:lnTo>
                                        <a:lnTo>
                                          <a:pt x="269" y="170"/>
                                        </a:lnTo>
                                        <a:lnTo>
                                          <a:pt x="274" y="186"/>
                                        </a:lnTo>
                                        <a:lnTo>
                                          <a:pt x="280" y="197"/>
                                        </a:lnTo>
                                        <a:lnTo>
                                          <a:pt x="298" y="203"/>
                                        </a:lnTo>
                                        <a:lnTo>
                                          <a:pt x="316" y="214"/>
                                        </a:lnTo>
                                        <a:lnTo>
                                          <a:pt x="346" y="219"/>
                                        </a:lnTo>
                                        <a:lnTo>
                                          <a:pt x="793" y="351"/>
                                        </a:lnTo>
                                        <a:lnTo>
                                          <a:pt x="835" y="356"/>
                                        </a:lnTo>
                                        <a:lnTo>
                                          <a:pt x="858" y="362"/>
                                        </a:lnTo>
                                        <a:lnTo>
                                          <a:pt x="876" y="356"/>
                                        </a:lnTo>
                                        <a:lnTo>
                                          <a:pt x="894" y="345"/>
                                        </a:lnTo>
                                        <a:lnTo>
                                          <a:pt x="906" y="340"/>
                                        </a:lnTo>
                                        <a:lnTo>
                                          <a:pt x="924" y="323"/>
                                        </a:lnTo>
                                        <a:lnTo>
                                          <a:pt x="948" y="307"/>
                                        </a:lnTo>
                                        <a:lnTo>
                                          <a:pt x="978" y="280"/>
                                        </a:lnTo>
                                        <a:lnTo>
                                          <a:pt x="1001" y="263"/>
                                        </a:lnTo>
                                        <a:lnTo>
                                          <a:pt x="1025" y="241"/>
                                        </a:lnTo>
                                        <a:lnTo>
                                          <a:pt x="1061" y="208"/>
                                        </a:lnTo>
                                        <a:lnTo>
                                          <a:pt x="1091" y="186"/>
                                        </a:lnTo>
                                        <a:lnTo>
                                          <a:pt x="1115" y="164"/>
                                        </a:lnTo>
                                        <a:lnTo>
                                          <a:pt x="1127" y="148"/>
                                        </a:lnTo>
                                        <a:lnTo>
                                          <a:pt x="1144" y="121"/>
                                        </a:lnTo>
                                        <a:lnTo>
                                          <a:pt x="1150" y="88"/>
                                        </a:lnTo>
                                        <a:lnTo>
                                          <a:pt x="1144" y="49"/>
                                        </a:lnTo>
                                        <a:lnTo>
                                          <a:pt x="1127" y="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847" y="6793"/>
                                    <a:ext cx="800" cy="436"/>
                                  </a:xfrm>
                                  <a:custGeom>
                                    <a:avLst/>
                                    <a:gdLst>
                                      <a:gd name="T0" fmla="*/ 42 w 781"/>
                                      <a:gd name="T1" fmla="*/ 22 h 412"/>
                                      <a:gd name="T2" fmla="*/ 72 w 781"/>
                                      <a:gd name="T3" fmla="*/ 11 h 412"/>
                                      <a:gd name="T4" fmla="*/ 108 w 781"/>
                                      <a:gd name="T5" fmla="*/ 0 h 412"/>
                                      <a:gd name="T6" fmla="*/ 131 w 781"/>
                                      <a:gd name="T7" fmla="*/ 0 h 412"/>
                                      <a:gd name="T8" fmla="*/ 155 w 781"/>
                                      <a:gd name="T9" fmla="*/ 6 h 412"/>
                                      <a:gd name="T10" fmla="*/ 167 w 781"/>
                                      <a:gd name="T11" fmla="*/ 17 h 412"/>
                                      <a:gd name="T12" fmla="*/ 167 w 781"/>
                                      <a:gd name="T13" fmla="*/ 33 h 412"/>
                                      <a:gd name="T14" fmla="*/ 155 w 781"/>
                                      <a:gd name="T15" fmla="*/ 50 h 412"/>
                                      <a:gd name="T16" fmla="*/ 126 w 781"/>
                                      <a:gd name="T17" fmla="*/ 66 h 412"/>
                                      <a:gd name="T18" fmla="*/ 96 w 781"/>
                                      <a:gd name="T19" fmla="*/ 77 h 412"/>
                                      <a:gd name="T20" fmla="*/ 66 w 781"/>
                                      <a:gd name="T21" fmla="*/ 88 h 412"/>
                                      <a:gd name="T22" fmla="*/ 36 w 781"/>
                                      <a:gd name="T23" fmla="*/ 88 h 412"/>
                                      <a:gd name="T24" fmla="*/ 12 w 781"/>
                                      <a:gd name="T25" fmla="*/ 83 h 412"/>
                                      <a:gd name="T26" fmla="*/ 0 w 781"/>
                                      <a:gd name="T27" fmla="*/ 72 h 412"/>
                                      <a:gd name="T28" fmla="*/ 0 w 781"/>
                                      <a:gd name="T29" fmla="*/ 55 h 412"/>
                                      <a:gd name="T30" fmla="*/ 12 w 781"/>
                                      <a:gd name="T31" fmla="*/ 39 h 412"/>
                                      <a:gd name="T32" fmla="*/ 42 w 781"/>
                                      <a:gd name="T33" fmla="*/ 22 h 412"/>
                                      <a:gd name="T34" fmla="*/ 42 w 781"/>
                                      <a:gd name="T35" fmla="*/ 22 h 412"/>
                                      <a:gd name="T36" fmla="*/ 304 w 781"/>
                                      <a:gd name="T37" fmla="*/ 99 h 412"/>
                                      <a:gd name="T38" fmla="*/ 459 w 781"/>
                                      <a:gd name="T39" fmla="*/ 181 h 412"/>
                                      <a:gd name="T40" fmla="*/ 614 w 781"/>
                                      <a:gd name="T41" fmla="*/ 269 h 412"/>
                                      <a:gd name="T42" fmla="*/ 644 w 781"/>
                                      <a:gd name="T43" fmla="*/ 280 h 412"/>
                                      <a:gd name="T44" fmla="*/ 668 w 781"/>
                                      <a:gd name="T45" fmla="*/ 291 h 412"/>
                                      <a:gd name="T46" fmla="*/ 686 w 781"/>
                                      <a:gd name="T47" fmla="*/ 291 h 412"/>
                                      <a:gd name="T48" fmla="*/ 709 w 781"/>
                                      <a:gd name="T49" fmla="*/ 291 h 412"/>
                                      <a:gd name="T50" fmla="*/ 733 w 781"/>
                                      <a:gd name="T51" fmla="*/ 280 h 412"/>
                                      <a:gd name="T52" fmla="*/ 763 w 781"/>
                                      <a:gd name="T53" fmla="*/ 264 h 412"/>
                                      <a:gd name="T54" fmla="*/ 775 w 781"/>
                                      <a:gd name="T55" fmla="*/ 269 h 412"/>
                                      <a:gd name="T56" fmla="*/ 781 w 781"/>
                                      <a:gd name="T57" fmla="*/ 275 h 412"/>
                                      <a:gd name="T58" fmla="*/ 650 w 781"/>
                                      <a:gd name="T59" fmla="*/ 341 h 412"/>
                                      <a:gd name="T60" fmla="*/ 525 w 781"/>
                                      <a:gd name="T61" fmla="*/ 412 h 412"/>
                                      <a:gd name="T62" fmla="*/ 519 w 781"/>
                                      <a:gd name="T63" fmla="*/ 412 h 412"/>
                                      <a:gd name="T64" fmla="*/ 507 w 781"/>
                                      <a:gd name="T65" fmla="*/ 406 h 412"/>
                                      <a:gd name="T66" fmla="*/ 537 w 781"/>
                                      <a:gd name="T67" fmla="*/ 384 h 412"/>
                                      <a:gd name="T68" fmla="*/ 555 w 781"/>
                                      <a:gd name="T69" fmla="*/ 373 h 412"/>
                                      <a:gd name="T70" fmla="*/ 555 w 781"/>
                                      <a:gd name="T71" fmla="*/ 362 h 412"/>
                                      <a:gd name="T72" fmla="*/ 555 w 781"/>
                                      <a:gd name="T73" fmla="*/ 351 h 412"/>
                                      <a:gd name="T74" fmla="*/ 543 w 781"/>
                                      <a:gd name="T75" fmla="*/ 341 h 412"/>
                                      <a:gd name="T76" fmla="*/ 513 w 781"/>
                                      <a:gd name="T77" fmla="*/ 324 h 412"/>
                                      <a:gd name="T78" fmla="*/ 435 w 781"/>
                                      <a:gd name="T79" fmla="*/ 286 h 412"/>
                                      <a:gd name="T80" fmla="*/ 358 w 781"/>
                                      <a:gd name="T81" fmla="*/ 242 h 412"/>
                                      <a:gd name="T82" fmla="*/ 304 w 781"/>
                                      <a:gd name="T83" fmla="*/ 214 h 412"/>
                                      <a:gd name="T84" fmla="*/ 269 w 781"/>
                                      <a:gd name="T85" fmla="*/ 203 h 412"/>
                                      <a:gd name="T86" fmla="*/ 233 w 781"/>
                                      <a:gd name="T87" fmla="*/ 203 h 412"/>
                                      <a:gd name="T88" fmla="*/ 221 w 781"/>
                                      <a:gd name="T89" fmla="*/ 209 h 412"/>
                                      <a:gd name="T90" fmla="*/ 203 w 781"/>
                                      <a:gd name="T91" fmla="*/ 214 h 412"/>
                                      <a:gd name="T92" fmla="*/ 185 w 781"/>
                                      <a:gd name="T93" fmla="*/ 231 h 412"/>
                                      <a:gd name="T94" fmla="*/ 167 w 781"/>
                                      <a:gd name="T95" fmla="*/ 242 h 412"/>
                                      <a:gd name="T96" fmla="*/ 155 w 781"/>
                                      <a:gd name="T97" fmla="*/ 242 h 412"/>
                                      <a:gd name="T98" fmla="*/ 143 w 781"/>
                                      <a:gd name="T99" fmla="*/ 242 h 412"/>
                                      <a:gd name="T100" fmla="*/ 209 w 781"/>
                                      <a:gd name="T101" fmla="*/ 181 h 412"/>
                                      <a:gd name="T102" fmla="*/ 274 w 781"/>
                                      <a:gd name="T103" fmla="*/ 116 h 412"/>
                                      <a:gd name="T104" fmla="*/ 286 w 781"/>
                                      <a:gd name="T105" fmla="*/ 110 h 412"/>
                                      <a:gd name="T106" fmla="*/ 304 w 781"/>
                                      <a:gd name="T107" fmla="*/ 99 h 412"/>
                                      <a:gd name="T108" fmla="*/ 304 w 781"/>
                                      <a:gd name="T109" fmla="*/ 99 h 4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781" h="412">
                                        <a:moveTo>
                                          <a:pt x="42" y="22"/>
                                        </a:moveTo>
                                        <a:lnTo>
                                          <a:pt x="72" y="11"/>
                                        </a:lnTo>
                                        <a:lnTo>
                                          <a:pt x="108" y="0"/>
                                        </a:lnTo>
                                        <a:lnTo>
                                          <a:pt x="131" y="0"/>
                                        </a:lnTo>
                                        <a:lnTo>
                                          <a:pt x="155" y="6"/>
                                        </a:lnTo>
                                        <a:lnTo>
                                          <a:pt x="167" y="17"/>
                                        </a:lnTo>
                                        <a:lnTo>
                                          <a:pt x="167" y="33"/>
                                        </a:lnTo>
                                        <a:lnTo>
                                          <a:pt x="155" y="50"/>
                                        </a:lnTo>
                                        <a:lnTo>
                                          <a:pt x="126" y="66"/>
                                        </a:lnTo>
                                        <a:lnTo>
                                          <a:pt x="96" y="77"/>
                                        </a:lnTo>
                                        <a:lnTo>
                                          <a:pt x="66" y="88"/>
                                        </a:lnTo>
                                        <a:lnTo>
                                          <a:pt x="36" y="8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2" y="22"/>
                                        </a:lnTo>
                                        <a:close/>
                                        <a:moveTo>
                                          <a:pt x="304" y="99"/>
                                        </a:moveTo>
                                        <a:lnTo>
                                          <a:pt x="459" y="181"/>
                                        </a:lnTo>
                                        <a:lnTo>
                                          <a:pt x="614" y="269"/>
                                        </a:lnTo>
                                        <a:lnTo>
                                          <a:pt x="644" y="280"/>
                                        </a:lnTo>
                                        <a:lnTo>
                                          <a:pt x="668" y="291"/>
                                        </a:lnTo>
                                        <a:lnTo>
                                          <a:pt x="686" y="291"/>
                                        </a:lnTo>
                                        <a:lnTo>
                                          <a:pt x="709" y="291"/>
                                        </a:lnTo>
                                        <a:lnTo>
                                          <a:pt x="733" y="280"/>
                                        </a:lnTo>
                                        <a:lnTo>
                                          <a:pt x="763" y="264"/>
                                        </a:lnTo>
                                        <a:lnTo>
                                          <a:pt x="775" y="269"/>
                                        </a:lnTo>
                                        <a:lnTo>
                                          <a:pt x="781" y="275"/>
                                        </a:lnTo>
                                        <a:lnTo>
                                          <a:pt x="650" y="341"/>
                                        </a:lnTo>
                                        <a:lnTo>
                                          <a:pt x="525" y="412"/>
                                        </a:lnTo>
                                        <a:lnTo>
                                          <a:pt x="519" y="412"/>
                                        </a:lnTo>
                                        <a:lnTo>
                                          <a:pt x="507" y="406"/>
                                        </a:lnTo>
                                        <a:lnTo>
                                          <a:pt x="537" y="384"/>
                                        </a:lnTo>
                                        <a:lnTo>
                                          <a:pt x="555" y="373"/>
                                        </a:lnTo>
                                        <a:lnTo>
                                          <a:pt x="555" y="362"/>
                                        </a:lnTo>
                                        <a:lnTo>
                                          <a:pt x="555" y="351"/>
                                        </a:lnTo>
                                        <a:lnTo>
                                          <a:pt x="543" y="341"/>
                                        </a:lnTo>
                                        <a:lnTo>
                                          <a:pt x="513" y="324"/>
                                        </a:lnTo>
                                        <a:lnTo>
                                          <a:pt x="435" y="286"/>
                                        </a:lnTo>
                                        <a:lnTo>
                                          <a:pt x="358" y="242"/>
                                        </a:lnTo>
                                        <a:lnTo>
                                          <a:pt x="304" y="214"/>
                                        </a:lnTo>
                                        <a:lnTo>
                                          <a:pt x="269" y="203"/>
                                        </a:lnTo>
                                        <a:lnTo>
                                          <a:pt x="233" y="203"/>
                                        </a:lnTo>
                                        <a:lnTo>
                                          <a:pt x="221" y="209"/>
                                        </a:lnTo>
                                        <a:lnTo>
                                          <a:pt x="203" y="214"/>
                                        </a:lnTo>
                                        <a:lnTo>
                                          <a:pt x="185" y="231"/>
                                        </a:lnTo>
                                        <a:lnTo>
                                          <a:pt x="167" y="242"/>
                                        </a:lnTo>
                                        <a:lnTo>
                                          <a:pt x="155" y="242"/>
                                        </a:lnTo>
                                        <a:lnTo>
                                          <a:pt x="143" y="242"/>
                                        </a:lnTo>
                                        <a:lnTo>
                                          <a:pt x="209" y="181"/>
                                        </a:lnTo>
                                        <a:lnTo>
                                          <a:pt x="274" y="116"/>
                                        </a:lnTo>
                                        <a:lnTo>
                                          <a:pt x="286" y="110"/>
                                        </a:lnTo>
                                        <a:lnTo>
                                          <a:pt x="304" y="99"/>
                                        </a:lnTo>
                                        <a:lnTo>
                                          <a:pt x="304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30" y="6647"/>
                                    <a:ext cx="641" cy="349"/>
                                  </a:xfrm>
                                  <a:custGeom>
                                    <a:avLst/>
                                    <a:gdLst>
                                      <a:gd name="T0" fmla="*/ 89 w 626"/>
                                      <a:gd name="T1" fmla="*/ 0 h 329"/>
                                      <a:gd name="T2" fmla="*/ 143 w 626"/>
                                      <a:gd name="T3" fmla="*/ 39 h 329"/>
                                      <a:gd name="T4" fmla="*/ 197 w 626"/>
                                      <a:gd name="T5" fmla="*/ 77 h 329"/>
                                      <a:gd name="T6" fmla="*/ 274 w 626"/>
                                      <a:gd name="T7" fmla="*/ 44 h 329"/>
                                      <a:gd name="T8" fmla="*/ 352 w 626"/>
                                      <a:gd name="T9" fmla="*/ 17 h 329"/>
                                      <a:gd name="T10" fmla="*/ 364 w 626"/>
                                      <a:gd name="T11" fmla="*/ 28 h 329"/>
                                      <a:gd name="T12" fmla="*/ 375 w 626"/>
                                      <a:gd name="T13" fmla="*/ 33 h 329"/>
                                      <a:gd name="T14" fmla="*/ 298 w 626"/>
                                      <a:gd name="T15" fmla="*/ 66 h 329"/>
                                      <a:gd name="T16" fmla="*/ 227 w 626"/>
                                      <a:gd name="T17" fmla="*/ 94 h 329"/>
                                      <a:gd name="T18" fmla="*/ 441 w 626"/>
                                      <a:gd name="T19" fmla="*/ 242 h 329"/>
                                      <a:gd name="T20" fmla="*/ 477 w 626"/>
                                      <a:gd name="T21" fmla="*/ 258 h 329"/>
                                      <a:gd name="T22" fmla="*/ 507 w 626"/>
                                      <a:gd name="T23" fmla="*/ 269 h 329"/>
                                      <a:gd name="T24" fmla="*/ 530 w 626"/>
                                      <a:gd name="T25" fmla="*/ 264 h 329"/>
                                      <a:gd name="T26" fmla="*/ 554 w 626"/>
                                      <a:gd name="T27" fmla="*/ 258 h 329"/>
                                      <a:gd name="T28" fmla="*/ 572 w 626"/>
                                      <a:gd name="T29" fmla="*/ 247 h 329"/>
                                      <a:gd name="T30" fmla="*/ 590 w 626"/>
                                      <a:gd name="T31" fmla="*/ 236 h 329"/>
                                      <a:gd name="T32" fmla="*/ 596 w 626"/>
                                      <a:gd name="T33" fmla="*/ 225 h 329"/>
                                      <a:gd name="T34" fmla="*/ 596 w 626"/>
                                      <a:gd name="T35" fmla="*/ 209 h 329"/>
                                      <a:gd name="T36" fmla="*/ 608 w 626"/>
                                      <a:gd name="T37" fmla="*/ 209 h 329"/>
                                      <a:gd name="T38" fmla="*/ 620 w 626"/>
                                      <a:gd name="T39" fmla="*/ 203 h 329"/>
                                      <a:gd name="T40" fmla="*/ 626 w 626"/>
                                      <a:gd name="T41" fmla="*/ 220 h 329"/>
                                      <a:gd name="T42" fmla="*/ 626 w 626"/>
                                      <a:gd name="T43" fmla="*/ 236 h 329"/>
                                      <a:gd name="T44" fmla="*/ 614 w 626"/>
                                      <a:gd name="T45" fmla="*/ 264 h 329"/>
                                      <a:gd name="T46" fmla="*/ 584 w 626"/>
                                      <a:gd name="T47" fmla="*/ 286 h 329"/>
                                      <a:gd name="T48" fmla="*/ 548 w 626"/>
                                      <a:gd name="T49" fmla="*/ 308 h 329"/>
                                      <a:gd name="T50" fmla="*/ 518 w 626"/>
                                      <a:gd name="T51" fmla="*/ 318 h 329"/>
                                      <a:gd name="T52" fmla="*/ 483 w 626"/>
                                      <a:gd name="T53" fmla="*/ 324 h 329"/>
                                      <a:gd name="T54" fmla="*/ 447 w 626"/>
                                      <a:gd name="T55" fmla="*/ 329 h 329"/>
                                      <a:gd name="T56" fmla="*/ 417 w 626"/>
                                      <a:gd name="T57" fmla="*/ 324 h 329"/>
                                      <a:gd name="T58" fmla="*/ 387 w 626"/>
                                      <a:gd name="T59" fmla="*/ 313 h 329"/>
                                      <a:gd name="T60" fmla="*/ 346 w 626"/>
                                      <a:gd name="T61" fmla="*/ 297 h 329"/>
                                      <a:gd name="T62" fmla="*/ 232 w 626"/>
                                      <a:gd name="T63" fmla="*/ 220 h 329"/>
                                      <a:gd name="T64" fmla="*/ 113 w 626"/>
                                      <a:gd name="T65" fmla="*/ 143 h 329"/>
                                      <a:gd name="T66" fmla="*/ 60 w 626"/>
                                      <a:gd name="T67" fmla="*/ 165 h 329"/>
                                      <a:gd name="T68" fmla="*/ 12 w 626"/>
                                      <a:gd name="T69" fmla="*/ 187 h 329"/>
                                      <a:gd name="T70" fmla="*/ 6 w 626"/>
                                      <a:gd name="T71" fmla="*/ 187 h 329"/>
                                      <a:gd name="T72" fmla="*/ 0 w 626"/>
                                      <a:gd name="T73" fmla="*/ 181 h 329"/>
                                      <a:gd name="T74" fmla="*/ 24 w 626"/>
                                      <a:gd name="T75" fmla="*/ 154 h 329"/>
                                      <a:gd name="T76" fmla="*/ 48 w 626"/>
                                      <a:gd name="T77" fmla="*/ 127 h 329"/>
                                      <a:gd name="T78" fmla="*/ 60 w 626"/>
                                      <a:gd name="T79" fmla="*/ 94 h 329"/>
                                      <a:gd name="T80" fmla="*/ 72 w 626"/>
                                      <a:gd name="T81" fmla="*/ 66 h 329"/>
                                      <a:gd name="T82" fmla="*/ 72 w 626"/>
                                      <a:gd name="T83" fmla="*/ 44 h 329"/>
                                      <a:gd name="T84" fmla="*/ 66 w 626"/>
                                      <a:gd name="T85" fmla="*/ 11 h 329"/>
                                      <a:gd name="T86" fmla="*/ 78 w 626"/>
                                      <a:gd name="T87" fmla="*/ 6 h 329"/>
                                      <a:gd name="T88" fmla="*/ 89 w 626"/>
                                      <a:gd name="T89" fmla="*/ 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626" h="329">
                                        <a:moveTo>
                                          <a:pt x="89" y="0"/>
                                        </a:moveTo>
                                        <a:lnTo>
                                          <a:pt x="143" y="39"/>
                                        </a:lnTo>
                                        <a:lnTo>
                                          <a:pt x="197" y="77"/>
                                        </a:lnTo>
                                        <a:lnTo>
                                          <a:pt x="274" y="44"/>
                                        </a:lnTo>
                                        <a:lnTo>
                                          <a:pt x="352" y="17"/>
                                        </a:lnTo>
                                        <a:lnTo>
                                          <a:pt x="364" y="28"/>
                                        </a:lnTo>
                                        <a:lnTo>
                                          <a:pt x="375" y="33"/>
                                        </a:lnTo>
                                        <a:lnTo>
                                          <a:pt x="298" y="66"/>
                                        </a:lnTo>
                                        <a:lnTo>
                                          <a:pt x="227" y="94"/>
                                        </a:lnTo>
                                        <a:lnTo>
                                          <a:pt x="441" y="242"/>
                                        </a:lnTo>
                                        <a:lnTo>
                                          <a:pt x="477" y="258"/>
                                        </a:lnTo>
                                        <a:lnTo>
                                          <a:pt x="507" y="269"/>
                                        </a:lnTo>
                                        <a:lnTo>
                                          <a:pt x="530" y="264"/>
                                        </a:lnTo>
                                        <a:lnTo>
                                          <a:pt x="554" y="258"/>
                                        </a:lnTo>
                                        <a:lnTo>
                                          <a:pt x="572" y="247"/>
                                        </a:lnTo>
                                        <a:lnTo>
                                          <a:pt x="590" y="236"/>
                                        </a:lnTo>
                                        <a:lnTo>
                                          <a:pt x="596" y="225"/>
                                        </a:lnTo>
                                        <a:lnTo>
                                          <a:pt x="596" y="209"/>
                                        </a:lnTo>
                                        <a:lnTo>
                                          <a:pt x="608" y="209"/>
                                        </a:lnTo>
                                        <a:lnTo>
                                          <a:pt x="620" y="203"/>
                                        </a:lnTo>
                                        <a:lnTo>
                                          <a:pt x="626" y="220"/>
                                        </a:lnTo>
                                        <a:lnTo>
                                          <a:pt x="626" y="236"/>
                                        </a:lnTo>
                                        <a:lnTo>
                                          <a:pt x="614" y="264"/>
                                        </a:lnTo>
                                        <a:lnTo>
                                          <a:pt x="584" y="286"/>
                                        </a:lnTo>
                                        <a:lnTo>
                                          <a:pt x="548" y="308"/>
                                        </a:lnTo>
                                        <a:lnTo>
                                          <a:pt x="518" y="318"/>
                                        </a:lnTo>
                                        <a:lnTo>
                                          <a:pt x="483" y="324"/>
                                        </a:lnTo>
                                        <a:lnTo>
                                          <a:pt x="447" y="329"/>
                                        </a:lnTo>
                                        <a:lnTo>
                                          <a:pt x="417" y="324"/>
                                        </a:lnTo>
                                        <a:lnTo>
                                          <a:pt x="387" y="313"/>
                                        </a:lnTo>
                                        <a:lnTo>
                                          <a:pt x="346" y="297"/>
                                        </a:lnTo>
                                        <a:lnTo>
                                          <a:pt x="232" y="220"/>
                                        </a:lnTo>
                                        <a:lnTo>
                                          <a:pt x="113" y="143"/>
                                        </a:lnTo>
                                        <a:lnTo>
                                          <a:pt x="60" y="165"/>
                                        </a:lnTo>
                                        <a:lnTo>
                                          <a:pt x="12" y="187"/>
                                        </a:lnTo>
                                        <a:lnTo>
                                          <a:pt x="6" y="187"/>
                                        </a:lnTo>
                                        <a:lnTo>
                                          <a:pt x="0" y="181"/>
                                        </a:lnTo>
                                        <a:lnTo>
                                          <a:pt x="24" y="154"/>
                                        </a:lnTo>
                                        <a:lnTo>
                                          <a:pt x="48" y="127"/>
                                        </a:lnTo>
                                        <a:lnTo>
                                          <a:pt x="60" y="94"/>
                                        </a:lnTo>
                                        <a:lnTo>
                                          <a:pt x="72" y="66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66" y="11"/>
                                        </a:lnTo>
                                        <a:lnTo>
                                          <a:pt x="78" y="6"/>
                                        </a:lnTo>
                                        <a:lnTo>
                                          <a:pt x="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32" y="6479"/>
                                    <a:ext cx="611" cy="372"/>
                                  </a:xfrm>
                                  <a:custGeom>
                                    <a:avLst/>
                                    <a:gdLst>
                                      <a:gd name="T0" fmla="*/ 120 w 596"/>
                                      <a:gd name="T1" fmla="*/ 0 h 351"/>
                                      <a:gd name="T2" fmla="*/ 167 w 596"/>
                                      <a:gd name="T3" fmla="*/ 44 h 351"/>
                                      <a:gd name="T4" fmla="*/ 215 w 596"/>
                                      <a:gd name="T5" fmla="*/ 83 h 351"/>
                                      <a:gd name="T6" fmla="*/ 292 w 596"/>
                                      <a:gd name="T7" fmla="*/ 61 h 351"/>
                                      <a:gd name="T8" fmla="*/ 370 w 596"/>
                                      <a:gd name="T9" fmla="*/ 39 h 351"/>
                                      <a:gd name="T10" fmla="*/ 388 w 596"/>
                                      <a:gd name="T11" fmla="*/ 55 h 351"/>
                                      <a:gd name="T12" fmla="*/ 310 w 596"/>
                                      <a:gd name="T13" fmla="*/ 83 h 351"/>
                                      <a:gd name="T14" fmla="*/ 233 w 596"/>
                                      <a:gd name="T15" fmla="*/ 105 h 351"/>
                                      <a:gd name="T16" fmla="*/ 328 w 596"/>
                                      <a:gd name="T17" fmla="*/ 187 h 351"/>
                                      <a:gd name="T18" fmla="*/ 417 w 596"/>
                                      <a:gd name="T19" fmla="*/ 269 h 351"/>
                                      <a:gd name="T20" fmla="*/ 447 w 596"/>
                                      <a:gd name="T21" fmla="*/ 286 h 351"/>
                                      <a:gd name="T22" fmla="*/ 471 w 596"/>
                                      <a:gd name="T23" fmla="*/ 296 h 351"/>
                                      <a:gd name="T24" fmla="*/ 501 w 596"/>
                                      <a:gd name="T25" fmla="*/ 296 h 351"/>
                                      <a:gd name="T26" fmla="*/ 525 w 596"/>
                                      <a:gd name="T27" fmla="*/ 291 h 351"/>
                                      <a:gd name="T28" fmla="*/ 560 w 596"/>
                                      <a:gd name="T29" fmla="*/ 275 h 351"/>
                                      <a:gd name="T30" fmla="*/ 566 w 596"/>
                                      <a:gd name="T31" fmla="*/ 264 h 351"/>
                                      <a:gd name="T32" fmla="*/ 572 w 596"/>
                                      <a:gd name="T33" fmla="*/ 247 h 351"/>
                                      <a:gd name="T34" fmla="*/ 584 w 596"/>
                                      <a:gd name="T35" fmla="*/ 242 h 351"/>
                                      <a:gd name="T36" fmla="*/ 596 w 596"/>
                                      <a:gd name="T37" fmla="*/ 236 h 351"/>
                                      <a:gd name="T38" fmla="*/ 596 w 596"/>
                                      <a:gd name="T39" fmla="*/ 269 h 351"/>
                                      <a:gd name="T40" fmla="*/ 578 w 596"/>
                                      <a:gd name="T41" fmla="*/ 296 h 351"/>
                                      <a:gd name="T42" fmla="*/ 549 w 596"/>
                                      <a:gd name="T43" fmla="*/ 324 h 351"/>
                                      <a:gd name="T44" fmla="*/ 507 w 596"/>
                                      <a:gd name="T45" fmla="*/ 340 h 351"/>
                                      <a:gd name="T46" fmla="*/ 477 w 596"/>
                                      <a:gd name="T47" fmla="*/ 346 h 351"/>
                                      <a:gd name="T48" fmla="*/ 441 w 596"/>
                                      <a:gd name="T49" fmla="*/ 351 h 351"/>
                                      <a:gd name="T50" fmla="*/ 411 w 596"/>
                                      <a:gd name="T51" fmla="*/ 351 h 351"/>
                                      <a:gd name="T52" fmla="*/ 382 w 596"/>
                                      <a:gd name="T53" fmla="*/ 346 h 351"/>
                                      <a:gd name="T54" fmla="*/ 352 w 596"/>
                                      <a:gd name="T55" fmla="*/ 335 h 351"/>
                                      <a:gd name="T56" fmla="*/ 316 w 596"/>
                                      <a:gd name="T57" fmla="*/ 307 h 351"/>
                                      <a:gd name="T58" fmla="*/ 215 w 596"/>
                                      <a:gd name="T59" fmla="*/ 225 h 351"/>
                                      <a:gd name="T60" fmla="*/ 114 w 596"/>
                                      <a:gd name="T61" fmla="*/ 143 h 351"/>
                                      <a:gd name="T62" fmla="*/ 66 w 596"/>
                                      <a:gd name="T63" fmla="*/ 165 h 351"/>
                                      <a:gd name="T64" fmla="*/ 12 w 596"/>
                                      <a:gd name="T65" fmla="*/ 181 h 351"/>
                                      <a:gd name="T66" fmla="*/ 6 w 596"/>
                                      <a:gd name="T67" fmla="*/ 176 h 351"/>
                                      <a:gd name="T68" fmla="*/ 0 w 596"/>
                                      <a:gd name="T69" fmla="*/ 170 h 351"/>
                                      <a:gd name="T70" fmla="*/ 30 w 596"/>
                                      <a:gd name="T71" fmla="*/ 148 h 351"/>
                                      <a:gd name="T72" fmla="*/ 60 w 596"/>
                                      <a:gd name="T73" fmla="*/ 121 h 351"/>
                                      <a:gd name="T74" fmla="*/ 78 w 596"/>
                                      <a:gd name="T75" fmla="*/ 94 h 351"/>
                                      <a:gd name="T76" fmla="*/ 90 w 596"/>
                                      <a:gd name="T77" fmla="*/ 66 h 351"/>
                                      <a:gd name="T78" fmla="*/ 96 w 596"/>
                                      <a:gd name="T79" fmla="*/ 44 h 351"/>
                                      <a:gd name="T80" fmla="*/ 96 w 596"/>
                                      <a:gd name="T81" fmla="*/ 11 h 351"/>
                                      <a:gd name="T82" fmla="*/ 108 w 596"/>
                                      <a:gd name="T83" fmla="*/ 6 h 351"/>
                                      <a:gd name="T84" fmla="*/ 120 w 596"/>
                                      <a:gd name="T85" fmla="*/ 0 h 3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596" h="351">
                                        <a:moveTo>
                                          <a:pt x="120" y="0"/>
                                        </a:moveTo>
                                        <a:lnTo>
                                          <a:pt x="167" y="44"/>
                                        </a:lnTo>
                                        <a:lnTo>
                                          <a:pt x="215" y="83"/>
                                        </a:lnTo>
                                        <a:lnTo>
                                          <a:pt x="292" y="61"/>
                                        </a:lnTo>
                                        <a:lnTo>
                                          <a:pt x="370" y="39"/>
                                        </a:lnTo>
                                        <a:lnTo>
                                          <a:pt x="388" y="55"/>
                                        </a:lnTo>
                                        <a:lnTo>
                                          <a:pt x="310" y="83"/>
                                        </a:lnTo>
                                        <a:lnTo>
                                          <a:pt x="233" y="105"/>
                                        </a:lnTo>
                                        <a:lnTo>
                                          <a:pt x="328" y="187"/>
                                        </a:lnTo>
                                        <a:lnTo>
                                          <a:pt x="417" y="269"/>
                                        </a:lnTo>
                                        <a:lnTo>
                                          <a:pt x="447" y="286"/>
                                        </a:lnTo>
                                        <a:lnTo>
                                          <a:pt x="471" y="296"/>
                                        </a:lnTo>
                                        <a:lnTo>
                                          <a:pt x="501" y="296"/>
                                        </a:lnTo>
                                        <a:lnTo>
                                          <a:pt x="525" y="291"/>
                                        </a:lnTo>
                                        <a:lnTo>
                                          <a:pt x="560" y="275"/>
                                        </a:lnTo>
                                        <a:lnTo>
                                          <a:pt x="566" y="264"/>
                                        </a:lnTo>
                                        <a:lnTo>
                                          <a:pt x="572" y="247"/>
                                        </a:lnTo>
                                        <a:lnTo>
                                          <a:pt x="584" y="242"/>
                                        </a:lnTo>
                                        <a:lnTo>
                                          <a:pt x="596" y="236"/>
                                        </a:lnTo>
                                        <a:lnTo>
                                          <a:pt x="596" y="269"/>
                                        </a:lnTo>
                                        <a:lnTo>
                                          <a:pt x="578" y="296"/>
                                        </a:lnTo>
                                        <a:lnTo>
                                          <a:pt x="549" y="324"/>
                                        </a:lnTo>
                                        <a:lnTo>
                                          <a:pt x="507" y="340"/>
                                        </a:lnTo>
                                        <a:lnTo>
                                          <a:pt x="477" y="346"/>
                                        </a:lnTo>
                                        <a:lnTo>
                                          <a:pt x="441" y="351"/>
                                        </a:lnTo>
                                        <a:lnTo>
                                          <a:pt x="411" y="351"/>
                                        </a:lnTo>
                                        <a:lnTo>
                                          <a:pt x="382" y="346"/>
                                        </a:lnTo>
                                        <a:lnTo>
                                          <a:pt x="352" y="335"/>
                                        </a:lnTo>
                                        <a:lnTo>
                                          <a:pt x="316" y="307"/>
                                        </a:lnTo>
                                        <a:lnTo>
                                          <a:pt x="215" y="225"/>
                                        </a:lnTo>
                                        <a:lnTo>
                                          <a:pt x="114" y="143"/>
                                        </a:lnTo>
                                        <a:lnTo>
                                          <a:pt x="66" y="165"/>
                                        </a:lnTo>
                                        <a:lnTo>
                                          <a:pt x="12" y="181"/>
                                        </a:lnTo>
                                        <a:lnTo>
                                          <a:pt x="6" y="176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30" y="148"/>
                                        </a:lnTo>
                                        <a:lnTo>
                                          <a:pt x="60" y="121"/>
                                        </a:lnTo>
                                        <a:lnTo>
                                          <a:pt x="78" y="94"/>
                                        </a:lnTo>
                                        <a:lnTo>
                                          <a:pt x="90" y="66"/>
                                        </a:lnTo>
                                        <a:lnTo>
                                          <a:pt x="96" y="44"/>
                                        </a:lnTo>
                                        <a:lnTo>
                                          <a:pt x="96" y="11"/>
                                        </a:lnTo>
                                        <a:lnTo>
                                          <a:pt x="108" y="6"/>
                                        </a:lnTo>
                                        <a:lnTo>
                                          <a:pt x="1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2" y="6276"/>
                                    <a:ext cx="683" cy="494"/>
                                  </a:xfrm>
                                  <a:custGeom>
                                    <a:avLst/>
                                    <a:gdLst>
                                      <a:gd name="T0" fmla="*/ 227 w 667"/>
                                      <a:gd name="T1" fmla="*/ 0 h 467"/>
                                      <a:gd name="T2" fmla="*/ 375 w 667"/>
                                      <a:gd name="T3" fmla="*/ 181 h 467"/>
                                      <a:gd name="T4" fmla="*/ 518 w 667"/>
                                      <a:gd name="T5" fmla="*/ 357 h 467"/>
                                      <a:gd name="T6" fmla="*/ 542 w 667"/>
                                      <a:gd name="T7" fmla="*/ 379 h 467"/>
                                      <a:gd name="T8" fmla="*/ 554 w 667"/>
                                      <a:gd name="T9" fmla="*/ 390 h 467"/>
                                      <a:gd name="T10" fmla="*/ 572 w 667"/>
                                      <a:gd name="T11" fmla="*/ 395 h 467"/>
                                      <a:gd name="T12" fmla="*/ 590 w 667"/>
                                      <a:gd name="T13" fmla="*/ 395 h 467"/>
                                      <a:gd name="T14" fmla="*/ 614 w 667"/>
                                      <a:gd name="T15" fmla="*/ 395 h 467"/>
                                      <a:gd name="T16" fmla="*/ 656 w 667"/>
                                      <a:gd name="T17" fmla="*/ 384 h 467"/>
                                      <a:gd name="T18" fmla="*/ 661 w 667"/>
                                      <a:gd name="T19" fmla="*/ 390 h 467"/>
                                      <a:gd name="T20" fmla="*/ 667 w 667"/>
                                      <a:gd name="T21" fmla="*/ 395 h 467"/>
                                      <a:gd name="T22" fmla="*/ 518 w 667"/>
                                      <a:gd name="T23" fmla="*/ 428 h 467"/>
                                      <a:gd name="T24" fmla="*/ 375 w 667"/>
                                      <a:gd name="T25" fmla="*/ 467 h 467"/>
                                      <a:gd name="T26" fmla="*/ 370 w 667"/>
                                      <a:gd name="T27" fmla="*/ 461 h 467"/>
                                      <a:gd name="T28" fmla="*/ 364 w 667"/>
                                      <a:gd name="T29" fmla="*/ 456 h 467"/>
                                      <a:gd name="T30" fmla="*/ 399 w 667"/>
                                      <a:gd name="T31" fmla="*/ 450 h 467"/>
                                      <a:gd name="T32" fmla="*/ 417 w 667"/>
                                      <a:gd name="T33" fmla="*/ 439 h 467"/>
                                      <a:gd name="T34" fmla="*/ 423 w 667"/>
                                      <a:gd name="T35" fmla="*/ 434 h 467"/>
                                      <a:gd name="T36" fmla="*/ 429 w 667"/>
                                      <a:gd name="T37" fmla="*/ 423 h 467"/>
                                      <a:gd name="T38" fmla="*/ 423 w 667"/>
                                      <a:gd name="T39" fmla="*/ 406 h 467"/>
                                      <a:gd name="T40" fmla="*/ 411 w 667"/>
                                      <a:gd name="T41" fmla="*/ 384 h 467"/>
                                      <a:gd name="T42" fmla="*/ 298 w 667"/>
                                      <a:gd name="T43" fmla="*/ 264 h 467"/>
                                      <a:gd name="T44" fmla="*/ 191 w 667"/>
                                      <a:gd name="T45" fmla="*/ 143 h 467"/>
                                      <a:gd name="T46" fmla="*/ 155 w 667"/>
                                      <a:gd name="T47" fmla="*/ 110 h 467"/>
                                      <a:gd name="T48" fmla="*/ 143 w 667"/>
                                      <a:gd name="T49" fmla="*/ 99 h 467"/>
                                      <a:gd name="T50" fmla="*/ 137 w 667"/>
                                      <a:gd name="T51" fmla="*/ 94 h 467"/>
                                      <a:gd name="T52" fmla="*/ 119 w 667"/>
                                      <a:gd name="T53" fmla="*/ 88 h 467"/>
                                      <a:gd name="T54" fmla="*/ 107 w 667"/>
                                      <a:gd name="T55" fmla="*/ 83 h 467"/>
                                      <a:gd name="T56" fmla="*/ 89 w 667"/>
                                      <a:gd name="T57" fmla="*/ 83 h 467"/>
                                      <a:gd name="T58" fmla="*/ 72 w 667"/>
                                      <a:gd name="T59" fmla="*/ 88 h 467"/>
                                      <a:gd name="T60" fmla="*/ 48 w 667"/>
                                      <a:gd name="T61" fmla="*/ 94 h 467"/>
                                      <a:gd name="T62" fmla="*/ 24 w 667"/>
                                      <a:gd name="T63" fmla="*/ 105 h 467"/>
                                      <a:gd name="T64" fmla="*/ 12 w 667"/>
                                      <a:gd name="T65" fmla="*/ 105 h 467"/>
                                      <a:gd name="T66" fmla="*/ 0 w 667"/>
                                      <a:gd name="T67" fmla="*/ 99 h 467"/>
                                      <a:gd name="T68" fmla="*/ 95 w 667"/>
                                      <a:gd name="T69" fmla="*/ 55 h 467"/>
                                      <a:gd name="T70" fmla="*/ 185 w 667"/>
                                      <a:gd name="T71" fmla="*/ 11 h 467"/>
                                      <a:gd name="T72" fmla="*/ 209 w 667"/>
                                      <a:gd name="T73" fmla="*/ 6 h 467"/>
                                      <a:gd name="T74" fmla="*/ 227 w 667"/>
                                      <a:gd name="T75" fmla="*/ 0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667" h="467">
                                        <a:moveTo>
                                          <a:pt x="227" y="0"/>
                                        </a:moveTo>
                                        <a:lnTo>
                                          <a:pt x="375" y="181"/>
                                        </a:lnTo>
                                        <a:lnTo>
                                          <a:pt x="518" y="357"/>
                                        </a:lnTo>
                                        <a:lnTo>
                                          <a:pt x="542" y="379"/>
                                        </a:lnTo>
                                        <a:lnTo>
                                          <a:pt x="554" y="390"/>
                                        </a:lnTo>
                                        <a:lnTo>
                                          <a:pt x="572" y="395"/>
                                        </a:lnTo>
                                        <a:lnTo>
                                          <a:pt x="590" y="395"/>
                                        </a:lnTo>
                                        <a:lnTo>
                                          <a:pt x="614" y="395"/>
                                        </a:lnTo>
                                        <a:lnTo>
                                          <a:pt x="656" y="384"/>
                                        </a:lnTo>
                                        <a:lnTo>
                                          <a:pt x="661" y="390"/>
                                        </a:lnTo>
                                        <a:lnTo>
                                          <a:pt x="667" y="395"/>
                                        </a:lnTo>
                                        <a:lnTo>
                                          <a:pt x="518" y="428"/>
                                        </a:lnTo>
                                        <a:lnTo>
                                          <a:pt x="375" y="467"/>
                                        </a:lnTo>
                                        <a:lnTo>
                                          <a:pt x="370" y="461"/>
                                        </a:lnTo>
                                        <a:lnTo>
                                          <a:pt x="364" y="456"/>
                                        </a:lnTo>
                                        <a:lnTo>
                                          <a:pt x="399" y="450"/>
                                        </a:lnTo>
                                        <a:lnTo>
                                          <a:pt x="417" y="439"/>
                                        </a:lnTo>
                                        <a:lnTo>
                                          <a:pt x="423" y="434"/>
                                        </a:lnTo>
                                        <a:lnTo>
                                          <a:pt x="429" y="423"/>
                                        </a:lnTo>
                                        <a:lnTo>
                                          <a:pt x="423" y="406"/>
                                        </a:lnTo>
                                        <a:lnTo>
                                          <a:pt x="411" y="384"/>
                                        </a:lnTo>
                                        <a:lnTo>
                                          <a:pt x="298" y="264"/>
                                        </a:lnTo>
                                        <a:lnTo>
                                          <a:pt x="191" y="143"/>
                                        </a:lnTo>
                                        <a:lnTo>
                                          <a:pt x="155" y="110"/>
                                        </a:lnTo>
                                        <a:lnTo>
                                          <a:pt x="143" y="99"/>
                                        </a:lnTo>
                                        <a:lnTo>
                                          <a:pt x="137" y="94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7" y="83"/>
                                        </a:lnTo>
                                        <a:lnTo>
                                          <a:pt x="89" y="83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48" y="94"/>
                                        </a:lnTo>
                                        <a:lnTo>
                                          <a:pt x="24" y="10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95" y="55"/>
                                        </a:lnTo>
                                        <a:lnTo>
                                          <a:pt x="185" y="11"/>
                                        </a:lnTo>
                                        <a:lnTo>
                                          <a:pt x="209" y="6"/>
                                        </a:lnTo>
                                        <a:lnTo>
                                          <a:pt x="2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703" y="6311"/>
                                    <a:ext cx="598" cy="331"/>
                                  </a:xfrm>
                                  <a:custGeom>
                                    <a:avLst/>
                                    <a:gdLst>
                                      <a:gd name="T0" fmla="*/ 95 w 584"/>
                                      <a:gd name="T1" fmla="*/ 154 h 313"/>
                                      <a:gd name="T2" fmla="*/ 119 w 584"/>
                                      <a:gd name="T3" fmla="*/ 181 h 313"/>
                                      <a:gd name="T4" fmla="*/ 149 w 584"/>
                                      <a:gd name="T5" fmla="*/ 209 h 313"/>
                                      <a:gd name="T6" fmla="*/ 184 w 584"/>
                                      <a:gd name="T7" fmla="*/ 225 h 313"/>
                                      <a:gd name="T8" fmla="*/ 226 w 584"/>
                                      <a:gd name="T9" fmla="*/ 242 h 313"/>
                                      <a:gd name="T10" fmla="*/ 274 w 584"/>
                                      <a:gd name="T11" fmla="*/ 253 h 313"/>
                                      <a:gd name="T12" fmla="*/ 316 w 584"/>
                                      <a:gd name="T13" fmla="*/ 258 h 313"/>
                                      <a:gd name="T14" fmla="*/ 405 w 584"/>
                                      <a:gd name="T15" fmla="*/ 253 h 313"/>
                                      <a:gd name="T16" fmla="*/ 464 w 584"/>
                                      <a:gd name="T17" fmla="*/ 242 h 313"/>
                                      <a:gd name="T18" fmla="*/ 506 w 584"/>
                                      <a:gd name="T19" fmla="*/ 220 h 313"/>
                                      <a:gd name="T20" fmla="*/ 536 w 584"/>
                                      <a:gd name="T21" fmla="*/ 192 h 313"/>
                                      <a:gd name="T22" fmla="*/ 560 w 584"/>
                                      <a:gd name="T23" fmla="*/ 159 h 313"/>
                                      <a:gd name="T24" fmla="*/ 572 w 584"/>
                                      <a:gd name="T25" fmla="*/ 159 h 313"/>
                                      <a:gd name="T26" fmla="*/ 584 w 584"/>
                                      <a:gd name="T27" fmla="*/ 159 h 313"/>
                                      <a:gd name="T28" fmla="*/ 578 w 584"/>
                                      <a:gd name="T29" fmla="*/ 181 h 313"/>
                                      <a:gd name="T30" fmla="*/ 572 w 584"/>
                                      <a:gd name="T31" fmla="*/ 203 h 313"/>
                                      <a:gd name="T32" fmla="*/ 536 w 584"/>
                                      <a:gd name="T33" fmla="*/ 247 h 313"/>
                                      <a:gd name="T34" fmla="*/ 506 w 584"/>
                                      <a:gd name="T35" fmla="*/ 269 h 313"/>
                                      <a:gd name="T36" fmla="*/ 470 w 584"/>
                                      <a:gd name="T37" fmla="*/ 285 h 313"/>
                                      <a:gd name="T38" fmla="*/ 429 w 584"/>
                                      <a:gd name="T39" fmla="*/ 296 h 313"/>
                                      <a:gd name="T40" fmla="*/ 381 w 584"/>
                                      <a:gd name="T41" fmla="*/ 307 h 313"/>
                                      <a:gd name="T42" fmla="*/ 280 w 584"/>
                                      <a:gd name="T43" fmla="*/ 313 h 313"/>
                                      <a:gd name="T44" fmla="*/ 226 w 584"/>
                                      <a:gd name="T45" fmla="*/ 313 h 313"/>
                                      <a:gd name="T46" fmla="*/ 173 w 584"/>
                                      <a:gd name="T47" fmla="*/ 302 h 313"/>
                                      <a:gd name="T48" fmla="*/ 125 w 584"/>
                                      <a:gd name="T49" fmla="*/ 285 h 313"/>
                                      <a:gd name="T50" fmla="*/ 83 w 584"/>
                                      <a:gd name="T51" fmla="*/ 269 h 313"/>
                                      <a:gd name="T52" fmla="*/ 47 w 584"/>
                                      <a:gd name="T53" fmla="*/ 242 h 313"/>
                                      <a:gd name="T54" fmla="*/ 24 w 584"/>
                                      <a:gd name="T55" fmla="*/ 214 h 313"/>
                                      <a:gd name="T56" fmla="*/ 6 w 584"/>
                                      <a:gd name="T57" fmla="*/ 181 h 313"/>
                                      <a:gd name="T58" fmla="*/ 0 w 584"/>
                                      <a:gd name="T59" fmla="*/ 148 h 313"/>
                                      <a:gd name="T60" fmla="*/ 6 w 584"/>
                                      <a:gd name="T61" fmla="*/ 115 h 313"/>
                                      <a:gd name="T62" fmla="*/ 30 w 584"/>
                                      <a:gd name="T63" fmla="*/ 88 h 313"/>
                                      <a:gd name="T64" fmla="*/ 65 w 584"/>
                                      <a:gd name="T65" fmla="*/ 61 h 313"/>
                                      <a:gd name="T66" fmla="*/ 113 w 584"/>
                                      <a:gd name="T67" fmla="*/ 39 h 313"/>
                                      <a:gd name="T68" fmla="*/ 173 w 584"/>
                                      <a:gd name="T69" fmla="*/ 22 h 313"/>
                                      <a:gd name="T70" fmla="*/ 238 w 584"/>
                                      <a:gd name="T71" fmla="*/ 6 h 313"/>
                                      <a:gd name="T72" fmla="*/ 345 w 584"/>
                                      <a:gd name="T73" fmla="*/ 0 h 313"/>
                                      <a:gd name="T74" fmla="*/ 393 w 584"/>
                                      <a:gd name="T75" fmla="*/ 0 h 313"/>
                                      <a:gd name="T76" fmla="*/ 441 w 584"/>
                                      <a:gd name="T77" fmla="*/ 11 h 313"/>
                                      <a:gd name="T78" fmla="*/ 482 w 584"/>
                                      <a:gd name="T79" fmla="*/ 28 h 313"/>
                                      <a:gd name="T80" fmla="*/ 512 w 584"/>
                                      <a:gd name="T81" fmla="*/ 44 h 313"/>
                                      <a:gd name="T82" fmla="*/ 536 w 584"/>
                                      <a:gd name="T83" fmla="*/ 61 h 313"/>
                                      <a:gd name="T84" fmla="*/ 554 w 584"/>
                                      <a:gd name="T85" fmla="*/ 88 h 313"/>
                                      <a:gd name="T86" fmla="*/ 327 w 584"/>
                                      <a:gd name="T87" fmla="*/ 115 h 313"/>
                                      <a:gd name="T88" fmla="*/ 95 w 584"/>
                                      <a:gd name="T89" fmla="*/ 154 h 313"/>
                                      <a:gd name="T90" fmla="*/ 95 w 584"/>
                                      <a:gd name="T91" fmla="*/ 154 h 313"/>
                                      <a:gd name="T92" fmla="*/ 83 w 584"/>
                                      <a:gd name="T93" fmla="*/ 137 h 313"/>
                                      <a:gd name="T94" fmla="*/ 238 w 584"/>
                                      <a:gd name="T95" fmla="*/ 115 h 313"/>
                                      <a:gd name="T96" fmla="*/ 393 w 584"/>
                                      <a:gd name="T97" fmla="*/ 88 h 313"/>
                                      <a:gd name="T98" fmla="*/ 375 w 584"/>
                                      <a:gd name="T99" fmla="*/ 66 h 313"/>
                                      <a:gd name="T100" fmla="*/ 357 w 584"/>
                                      <a:gd name="T101" fmla="*/ 50 h 313"/>
                                      <a:gd name="T102" fmla="*/ 327 w 584"/>
                                      <a:gd name="T103" fmla="*/ 39 h 313"/>
                                      <a:gd name="T104" fmla="*/ 292 w 584"/>
                                      <a:gd name="T105" fmla="*/ 33 h 313"/>
                                      <a:gd name="T106" fmla="*/ 250 w 584"/>
                                      <a:gd name="T107" fmla="*/ 33 h 313"/>
                                      <a:gd name="T108" fmla="*/ 208 w 584"/>
                                      <a:gd name="T109" fmla="*/ 33 h 313"/>
                                      <a:gd name="T110" fmla="*/ 149 w 584"/>
                                      <a:gd name="T111" fmla="*/ 50 h 313"/>
                                      <a:gd name="T112" fmla="*/ 107 w 584"/>
                                      <a:gd name="T113" fmla="*/ 72 h 313"/>
                                      <a:gd name="T114" fmla="*/ 89 w 584"/>
                                      <a:gd name="T115" fmla="*/ 88 h 313"/>
                                      <a:gd name="T116" fmla="*/ 83 w 584"/>
                                      <a:gd name="T117" fmla="*/ 105 h 313"/>
                                      <a:gd name="T118" fmla="*/ 77 w 584"/>
                                      <a:gd name="T119" fmla="*/ 121 h 313"/>
                                      <a:gd name="T120" fmla="*/ 83 w 584"/>
                                      <a:gd name="T121" fmla="*/ 137 h 313"/>
                                      <a:gd name="T122" fmla="*/ 83 w 584"/>
                                      <a:gd name="T123" fmla="*/ 137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584" h="313">
                                        <a:moveTo>
                                          <a:pt x="95" y="154"/>
                                        </a:moveTo>
                                        <a:lnTo>
                                          <a:pt x="119" y="181"/>
                                        </a:lnTo>
                                        <a:lnTo>
                                          <a:pt x="149" y="209"/>
                                        </a:lnTo>
                                        <a:lnTo>
                                          <a:pt x="184" y="225"/>
                                        </a:lnTo>
                                        <a:lnTo>
                                          <a:pt x="226" y="242"/>
                                        </a:lnTo>
                                        <a:lnTo>
                                          <a:pt x="274" y="253"/>
                                        </a:lnTo>
                                        <a:lnTo>
                                          <a:pt x="316" y="258"/>
                                        </a:lnTo>
                                        <a:lnTo>
                                          <a:pt x="405" y="253"/>
                                        </a:lnTo>
                                        <a:lnTo>
                                          <a:pt x="464" y="242"/>
                                        </a:lnTo>
                                        <a:lnTo>
                                          <a:pt x="506" y="220"/>
                                        </a:lnTo>
                                        <a:lnTo>
                                          <a:pt x="536" y="192"/>
                                        </a:lnTo>
                                        <a:lnTo>
                                          <a:pt x="560" y="159"/>
                                        </a:lnTo>
                                        <a:lnTo>
                                          <a:pt x="572" y="159"/>
                                        </a:lnTo>
                                        <a:lnTo>
                                          <a:pt x="584" y="159"/>
                                        </a:lnTo>
                                        <a:lnTo>
                                          <a:pt x="578" y="181"/>
                                        </a:lnTo>
                                        <a:lnTo>
                                          <a:pt x="572" y="203"/>
                                        </a:lnTo>
                                        <a:lnTo>
                                          <a:pt x="536" y="247"/>
                                        </a:lnTo>
                                        <a:lnTo>
                                          <a:pt x="506" y="269"/>
                                        </a:lnTo>
                                        <a:lnTo>
                                          <a:pt x="470" y="285"/>
                                        </a:lnTo>
                                        <a:lnTo>
                                          <a:pt x="429" y="296"/>
                                        </a:lnTo>
                                        <a:lnTo>
                                          <a:pt x="381" y="307"/>
                                        </a:lnTo>
                                        <a:lnTo>
                                          <a:pt x="280" y="313"/>
                                        </a:lnTo>
                                        <a:lnTo>
                                          <a:pt x="226" y="313"/>
                                        </a:lnTo>
                                        <a:lnTo>
                                          <a:pt x="173" y="302"/>
                                        </a:lnTo>
                                        <a:lnTo>
                                          <a:pt x="125" y="285"/>
                                        </a:lnTo>
                                        <a:lnTo>
                                          <a:pt x="83" y="269"/>
                                        </a:lnTo>
                                        <a:lnTo>
                                          <a:pt x="47" y="242"/>
                                        </a:lnTo>
                                        <a:lnTo>
                                          <a:pt x="24" y="214"/>
                                        </a:lnTo>
                                        <a:lnTo>
                                          <a:pt x="6" y="181"/>
                                        </a:lnTo>
                                        <a:lnTo>
                                          <a:pt x="0" y="148"/>
                                        </a:lnTo>
                                        <a:lnTo>
                                          <a:pt x="6" y="115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65" y="61"/>
                                        </a:lnTo>
                                        <a:lnTo>
                                          <a:pt x="113" y="39"/>
                                        </a:lnTo>
                                        <a:lnTo>
                                          <a:pt x="173" y="22"/>
                                        </a:lnTo>
                                        <a:lnTo>
                                          <a:pt x="238" y="6"/>
                                        </a:lnTo>
                                        <a:lnTo>
                                          <a:pt x="345" y="0"/>
                                        </a:lnTo>
                                        <a:lnTo>
                                          <a:pt x="393" y="0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82" y="28"/>
                                        </a:lnTo>
                                        <a:lnTo>
                                          <a:pt x="512" y="44"/>
                                        </a:lnTo>
                                        <a:lnTo>
                                          <a:pt x="536" y="61"/>
                                        </a:lnTo>
                                        <a:lnTo>
                                          <a:pt x="554" y="88"/>
                                        </a:lnTo>
                                        <a:lnTo>
                                          <a:pt x="327" y="115"/>
                                        </a:lnTo>
                                        <a:lnTo>
                                          <a:pt x="95" y="154"/>
                                        </a:lnTo>
                                        <a:lnTo>
                                          <a:pt x="95" y="154"/>
                                        </a:lnTo>
                                        <a:close/>
                                        <a:moveTo>
                                          <a:pt x="83" y="137"/>
                                        </a:moveTo>
                                        <a:lnTo>
                                          <a:pt x="238" y="115"/>
                                        </a:lnTo>
                                        <a:lnTo>
                                          <a:pt x="393" y="88"/>
                                        </a:lnTo>
                                        <a:lnTo>
                                          <a:pt x="375" y="66"/>
                                        </a:lnTo>
                                        <a:lnTo>
                                          <a:pt x="357" y="50"/>
                                        </a:lnTo>
                                        <a:lnTo>
                                          <a:pt x="327" y="39"/>
                                        </a:lnTo>
                                        <a:lnTo>
                                          <a:pt x="292" y="33"/>
                                        </a:lnTo>
                                        <a:lnTo>
                                          <a:pt x="250" y="33"/>
                                        </a:lnTo>
                                        <a:lnTo>
                                          <a:pt x="208" y="33"/>
                                        </a:lnTo>
                                        <a:lnTo>
                                          <a:pt x="149" y="50"/>
                                        </a:lnTo>
                                        <a:lnTo>
                                          <a:pt x="107" y="72"/>
                                        </a:lnTo>
                                        <a:lnTo>
                                          <a:pt x="89" y="88"/>
                                        </a:lnTo>
                                        <a:lnTo>
                                          <a:pt x="83" y="105"/>
                                        </a:lnTo>
                                        <a:lnTo>
                                          <a:pt x="77" y="121"/>
                                        </a:lnTo>
                                        <a:lnTo>
                                          <a:pt x="83" y="137"/>
                                        </a:lnTo>
                                        <a:lnTo>
                                          <a:pt x="83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9" y="6084"/>
                                    <a:ext cx="910" cy="471"/>
                                  </a:xfrm>
                                  <a:custGeom>
                                    <a:avLst/>
                                    <a:gdLst>
                                      <a:gd name="T0" fmla="*/ 864 w 888"/>
                                      <a:gd name="T1" fmla="*/ 329 h 445"/>
                                      <a:gd name="T2" fmla="*/ 876 w 888"/>
                                      <a:gd name="T3" fmla="*/ 329 h 445"/>
                                      <a:gd name="T4" fmla="*/ 888 w 888"/>
                                      <a:gd name="T5" fmla="*/ 329 h 445"/>
                                      <a:gd name="T6" fmla="*/ 834 w 888"/>
                                      <a:gd name="T7" fmla="*/ 390 h 445"/>
                                      <a:gd name="T8" fmla="*/ 787 w 888"/>
                                      <a:gd name="T9" fmla="*/ 445 h 445"/>
                                      <a:gd name="T10" fmla="*/ 614 w 888"/>
                                      <a:gd name="T11" fmla="*/ 439 h 445"/>
                                      <a:gd name="T12" fmla="*/ 441 w 888"/>
                                      <a:gd name="T13" fmla="*/ 434 h 445"/>
                                      <a:gd name="T14" fmla="*/ 441 w 888"/>
                                      <a:gd name="T15" fmla="*/ 434 h 445"/>
                                      <a:gd name="T16" fmla="*/ 262 w 888"/>
                                      <a:gd name="T17" fmla="*/ 439 h 445"/>
                                      <a:gd name="T18" fmla="*/ 78 w 888"/>
                                      <a:gd name="T19" fmla="*/ 445 h 445"/>
                                      <a:gd name="T20" fmla="*/ 78 w 888"/>
                                      <a:gd name="T21" fmla="*/ 439 h 445"/>
                                      <a:gd name="T22" fmla="*/ 78 w 888"/>
                                      <a:gd name="T23" fmla="*/ 434 h 445"/>
                                      <a:gd name="T24" fmla="*/ 113 w 888"/>
                                      <a:gd name="T25" fmla="*/ 434 h 445"/>
                                      <a:gd name="T26" fmla="*/ 161 w 888"/>
                                      <a:gd name="T27" fmla="*/ 423 h 445"/>
                                      <a:gd name="T28" fmla="*/ 179 w 888"/>
                                      <a:gd name="T29" fmla="*/ 417 h 445"/>
                                      <a:gd name="T30" fmla="*/ 191 w 888"/>
                                      <a:gd name="T31" fmla="*/ 412 h 445"/>
                                      <a:gd name="T32" fmla="*/ 203 w 888"/>
                                      <a:gd name="T33" fmla="*/ 390 h 445"/>
                                      <a:gd name="T34" fmla="*/ 203 w 888"/>
                                      <a:gd name="T35" fmla="*/ 362 h 445"/>
                                      <a:gd name="T36" fmla="*/ 167 w 888"/>
                                      <a:gd name="T37" fmla="*/ 83 h 445"/>
                                      <a:gd name="T38" fmla="*/ 155 w 888"/>
                                      <a:gd name="T39" fmla="*/ 50 h 445"/>
                                      <a:gd name="T40" fmla="*/ 137 w 888"/>
                                      <a:gd name="T41" fmla="*/ 33 h 445"/>
                                      <a:gd name="T42" fmla="*/ 95 w 888"/>
                                      <a:gd name="T43" fmla="*/ 22 h 445"/>
                                      <a:gd name="T44" fmla="*/ 42 w 888"/>
                                      <a:gd name="T45" fmla="*/ 22 h 445"/>
                                      <a:gd name="T46" fmla="*/ 24 w 888"/>
                                      <a:gd name="T47" fmla="*/ 22 h 445"/>
                                      <a:gd name="T48" fmla="*/ 0 w 888"/>
                                      <a:gd name="T49" fmla="*/ 22 h 445"/>
                                      <a:gd name="T50" fmla="*/ 0 w 888"/>
                                      <a:gd name="T51" fmla="*/ 17 h 445"/>
                                      <a:gd name="T52" fmla="*/ 0 w 888"/>
                                      <a:gd name="T53" fmla="*/ 11 h 445"/>
                                      <a:gd name="T54" fmla="*/ 221 w 888"/>
                                      <a:gd name="T55" fmla="*/ 6 h 445"/>
                                      <a:gd name="T56" fmla="*/ 441 w 888"/>
                                      <a:gd name="T57" fmla="*/ 0 h 445"/>
                                      <a:gd name="T58" fmla="*/ 471 w 888"/>
                                      <a:gd name="T59" fmla="*/ 0 h 445"/>
                                      <a:gd name="T60" fmla="*/ 501 w 888"/>
                                      <a:gd name="T61" fmla="*/ 0 h 445"/>
                                      <a:gd name="T62" fmla="*/ 501 w 888"/>
                                      <a:gd name="T63" fmla="*/ 6 h 445"/>
                                      <a:gd name="T64" fmla="*/ 501 w 888"/>
                                      <a:gd name="T65" fmla="*/ 11 h 445"/>
                                      <a:gd name="T66" fmla="*/ 471 w 888"/>
                                      <a:gd name="T67" fmla="*/ 11 h 445"/>
                                      <a:gd name="T68" fmla="*/ 441 w 888"/>
                                      <a:gd name="T69" fmla="*/ 11 h 445"/>
                                      <a:gd name="T70" fmla="*/ 405 w 888"/>
                                      <a:gd name="T71" fmla="*/ 17 h 445"/>
                                      <a:gd name="T72" fmla="*/ 381 w 888"/>
                                      <a:gd name="T73" fmla="*/ 17 h 445"/>
                                      <a:gd name="T74" fmla="*/ 352 w 888"/>
                                      <a:gd name="T75" fmla="*/ 28 h 445"/>
                                      <a:gd name="T76" fmla="*/ 328 w 888"/>
                                      <a:gd name="T77" fmla="*/ 39 h 445"/>
                                      <a:gd name="T78" fmla="*/ 322 w 888"/>
                                      <a:gd name="T79" fmla="*/ 55 h 445"/>
                                      <a:gd name="T80" fmla="*/ 322 w 888"/>
                                      <a:gd name="T81" fmla="*/ 88 h 445"/>
                                      <a:gd name="T82" fmla="*/ 328 w 888"/>
                                      <a:gd name="T83" fmla="*/ 225 h 445"/>
                                      <a:gd name="T84" fmla="*/ 334 w 888"/>
                                      <a:gd name="T85" fmla="*/ 357 h 445"/>
                                      <a:gd name="T86" fmla="*/ 340 w 888"/>
                                      <a:gd name="T87" fmla="*/ 384 h 445"/>
                                      <a:gd name="T88" fmla="*/ 346 w 888"/>
                                      <a:gd name="T89" fmla="*/ 395 h 445"/>
                                      <a:gd name="T90" fmla="*/ 358 w 888"/>
                                      <a:gd name="T91" fmla="*/ 401 h 445"/>
                                      <a:gd name="T92" fmla="*/ 375 w 888"/>
                                      <a:gd name="T93" fmla="*/ 406 h 445"/>
                                      <a:gd name="T94" fmla="*/ 381 w 888"/>
                                      <a:gd name="T95" fmla="*/ 406 h 445"/>
                                      <a:gd name="T96" fmla="*/ 399 w 888"/>
                                      <a:gd name="T97" fmla="*/ 406 h 445"/>
                                      <a:gd name="T98" fmla="*/ 441 w 888"/>
                                      <a:gd name="T99" fmla="*/ 406 h 445"/>
                                      <a:gd name="T100" fmla="*/ 441 w 888"/>
                                      <a:gd name="T101" fmla="*/ 406 h 445"/>
                                      <a:gd name="T102" fmla="*/ 459 w 888"/>
                                      <a:gd name="T103" fmla="*/ 406 h 445"/>
                                      <a:gd name="T104" fmla="*/ 483 w 888"/>
                                      <a:gd name="T105" fmla="*/ 406 h 445"/>
                                      <a:gd name="T106" fmla="*/ 513 w 888"/>
                                      <a:gd name="T107" fmla="*/ 406 h 445"/>
                                      <a:gd name="T108" fmla="*/ 548 w 888"/>
                                      <a:gd name="T109" fmla="*/ 406 h 445"/>
                                      <a:gd name="T110" fmla="*/ 596 w 888"/>
                                      <a:gd name="T111" fmla="*/ 412 h 445"/>
                                      <a:gd name="T112" fmla="*/ 638 w 888"/>
                                      <a:gd name="T113" fmla="*/ 412 h 445"/>
                                      <a:gd name="T114" fmla="*/ 673 w 888"/>
                                      <a:gd name="T115" fmla="*/ 412 h 445"/>
                                      <a:gd name="T116" fmla="*/ 697 w 888"/>
                                      <a:gd name="T117" fmla="*/ 406 h 445"/>
                                      <a:gd name="T118" fmla="*/ 739 w 888"/>
                                      <a:gd name="T119" fmla="*/ 395 h 445"/>
                                      <a:gd name="T120" fmla="*/ 781 w 888"/>
                                      <a:gd name="T121" fmla="*/ 384 h 445"/>
                                      <a:gd name="T122" fmla="*/ 822 w 888"/>
                                      <a:gd name="T123" fmla="*/ 362 h 445"/>
                                      <a:gd name="T124" fmla="*/ 864 w 888"/>
                                      <a:gd name="T125" fmla="*/ 329 h 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888" h="445">
                                        <a:moveTo>
                                          <a:pt x="864" y="329"/>
                                        </a:moveTo>
                                        <a:lnTo>
                                          <a:pt x="876" y="329"/>
                                        </a:lnTo>
                                        <a:lnTo>
                                          <a:pt x="888" y="329"/>
                                        </a:lnTo>
                                        <a:lnTo>
                                          <a:pt x="834" y="390"/>
                                        </a:lnTo>
                                        <a:lnTo>
                                          <a:pt x="787" y="445"/>
                                        </a:lnTo>
                                        <a:lnTo>
                                          <a:pt x="614" y="439"/>
                                        </a:lnTo>
                                        <a:lnTo>
                                          <a:pt x="441" y="434"/>
                                        </a:lnTo>
                                        <a:lnTo>
                                          <a:pt x="441" y="434"/>
                                        </a:lnTo>
                                        <a:lnTo>
                                          <a:pt x="262" y="439"/>
                                        </a:lnTo>
                                        <a:lnTo>
                                          <a:pt x="78" y="445"/>
                                        </a:lnTo>
                                        <a:lnTo>
                                          <a:pt x="78" y="439"/>
                                        </a:lnTo>
                                        <a:lnTo>
                                          <a:pt x="78" y="434"/>
                                        </a:lnTo>
                                        <a:lnTo>
                                          <a:pt x="113" y="434"/>
                                        </a:lnTo>
                                        <a:lnTo>
                                          <a:pt x="161" y="423"/>
                                        </a:lnTo>
                                        <a:lnTo>
                                          <a:pt x="179" y="417"/>
                                        </a:lnTo>
                                        <a:lnTo>
                                          <a:pt x="191" y="412"/>
                                        </a:lnTo>
                                        <a:lnTo>
                                          <a:pt x="203" y="390"/>
                                        </a:lnTo>
                                        <a:lnTo>
                                          <a:pt x="203" y="362"/>
                                        </a:lnTo>
                                        <a:lnTo>
                                          <a:pt x="167" y="83"/>
                                        </a:lnTo>
                                        <a:lnTo>
                                          <a:pt x="155" y="50"/>
                                        </a:lnTo>
                                        <a:lnTo>
                                          <a:pt x="137" y="33"/>
                                        </a:lnTo>
                                        <a:lnTo>
                                          <a:pt x="95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221" y="6"/>
                                        </a:lnTo>
                                        <a:lnTo>
                                          <a:pt x="441" y="0"/>
                                        </a:lnTo>
                                        <a:lnTo>
                                          <a:pt x="471" y="0"/>
                                        </a:lnTo>
                                        <a:lnTo>
                                          <a:pt x="501" y="0"/>
                                        </a:lnTo>
                                        <a:lnTo>
                                          <a:pt x="501" y="6"/>
                                        </a:lnTo>
                                        <a:lnTo>
                                          <a:pt x="501" y="11"/>
                                        </a:lnTo>
                                        <a:lnTo>
                                          <a:pt x="471" y="11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05" y="17"/>
                                        </a:lnTo>
                                        <a:lnTo>
                                          <a:pt x="381" y="17"/>
                                        </a:lnTo>
                                        <a:lnTo>
                                          <a:pt x="352" y="28"/>
                                        </a:lnTo>
                                        <a:lnTo>
                                          <a:pt x="328" y="39"/>
                                        </a:lnTo>
                                        <a:lnTo>
                                          <a:pt x="322" y="55"/>
                                        </a:lnTo>
                                        <a:lnTo>
                                          <a:pt x="322" y="88"/>
                                        </a:lnTo>
                                        <a:lnTo>
                                          <a:pt x="328" y="225"/>
                                        </a:lnTo>
                                        <a:lnTo>
                                          <a:pt x="334" y="357"/>
                                        </a:lnTo>
                                        <a:lnTo>
                                          <a:pt x="340" y="384"/>
                                        </a:lnTo>
                                        <a:lnTo>
                                          <a:pt x="346" y="395"/>
                                        </a:lnTo>
                                        <a:lnTo>
                                          <a:pt x="358" y="401"/>
                                        </a:lnTo>
                                        <a:lnTo>
                                          <a:pt x="375" y="406"/>
                                        </a:lnTo>
                                        <a:lnTo>
                                          <a:pt x="381" y="406"/>
                                        </a:lnTo>
                                        <a:lnTo>
                                          <a:pt x="399" y="406"/>
                                        </a:lnTo>
                                        <a:lnTo>
                                          <a:pt x="441" y="406"/>
                                        </a:lnTo>
                                        <a:lnTo>
                                          <a:pt x="441" y="406"/>
                                        </a:lnTo>
                                        <a:lnTo>
                                          <a:pt x="459" y="406"/>
                                        </a:lnTo>
                                        <a:lnTo>
                                          <a:pt x="483" y="406"/>
                                        </a:lnTo>
                                        <a:lnTo>
                                          <a:pt x="513" y="406"/>
                                        </a:lnTo>
                                        <a:lnTo>
                                          <a:pt x="548" y="406"/>
                                        </a:lnTo>
                                        <a:lnTo>
                                          <a:pt x="596" y="412"/>
                                        </a:lnTo>
                                        <a:lnTo>
                                          <a:pt x="638" y="412"/>
                                        </a:lnTo>
                                        <a:lnTo>
                                          <a:pt x="673" y="412"/>
                                        </a:lnTo>
                                        <a:lnTo>
                                          <a:pt x="697" y="406"/>
                                        </a:lnTo>
                                        <a:lnTo>
                                          <a:pt x="739" y="395"/>
                                        </a:lnTo>
                                        <a:lnTo>
                                          <a:pt x="781" y="384"/>
                                        </a:lnTo>
                                        <a:lnTo>
                                          <a:pt x="822" y="362"/>
                                        </a:lnTo>
                                        <a:lnTo>
                                          <a:pt x="864" y="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44" y="6102"/>
                                    <a:ext cx="378" cy="494"/>
                                  </a:xfrm>
                                  <a:custGeom>
                                    <a:avLst/>
                                    <a:gdLst>
                                      <a:gd name="T0" fmla="*/ 303 w 369"/>
                                      <a:gd name="T1" fmla="*/ 0 h 466"/>
                                      <a:gd name="T2" fmla="*/ 357 w 369"/>
                                      <a:gd name="T3" fmla="*/ 16 h 466"/>
                                      <a:gd name="T4" fmla="*/ 369 w 369"/>
                                      <a:gd name="T5" fmla="*/ 27 h 466"/>
                                      <a:gd name="T6" fmla="*/ 369 w 369"/>
                                      <a:gd name="T7" fmla="*/ 44 h 466"/>
                                      <a:gd name="T8" fmla="*/ 363 w 369"/>
                                      <a:gd name="T9" fmla="*/ 55 h 466"/>
                                      <a:gd name="T10" fmla="*/ 339 w 369"/>
                                      <a:gd name="T11" fmla="*/ 60 h 466"/>
                                      <a:gd name="T12" fmla="*/ 309 w 369"/>
                                      <a:gd name="T13" fmla="*/ 66 h 466"/>
                                      <a:gd name="T14" fmla="*/ 280 w 369"/>
                                      <a:gd name="T15" fmla="*/ 66 h 466"/>
                                      <a:gd name="T16" fmla="*/ 250 w 369"/>
                                      <a:gd name="T17" fmla="*/ 60 h 466"/>
                                      <a:gd name="T18" fmla="*/ 226 w 369"/>
                                      <a:gd name="T19" fmla="*/ 49 h 466"/>
                                      <a:gd name="T20" fmla="*/ 208 w 369"/>
                                      <a:gd name="T21" fmla="*/ 38 h 466"/>
                                      <a:gd name="T22" fmla="*/ 208 w 369"/>
                                      <a:gd name="T23" fmla="*/ 27 h 466"/>
                                      <a:gd name="T24" fmla="*/ 214 w 369"/>
                                      <a:gd name="T25" fmla="*/ 16 h 466"/>
                                      <a:gd name="T26" fmla="*/ 238 w 369"/>
                                      <a:gd name="T27" fmla="*/ 5 h 466"/>
                                      <a:gd name="T28" fmla="*/ 268 w 369"/>
                                      <a:gd name="T29" fmla="*/ 0 h 466"/>
                                      <a:gd name="T30" fmla="*/ 303 w 369"/>
                                      <a:gd name="T31" fmla="*/ 0 h 466"/>
                                      <a:gd name="T32" fmla="*/ 303 w 369"/>
                                      <a:gd name="T33" fmla="*/ 0 h 466"/>
                                      <a:gd name="T34" fmla="*/ 315 w 369"/>
                                      <a:gd name="T35" fmla="*/ 159 h 466"/>
                                      <a:gd name="T36" fmla="*/ 226 w 369"/>
                                      <a:gd name="T37" fmla="*/ 389 h 466"/>
                                      <a:gd name="T38" fmla="*/ 220 w 369"/>
                                      <a:gd name="T39" fmla="*/ 411 h 466"/>
                                      <a:gd name="T40" fmla="*/ 220 w 369"/>
                                      <a:gd name="T41" fmla="*/ 428 h 466"/>
                                      <a:gd name="T42" fmla="*/ 232 w 369"/>
                                      <a:gd name="T43" fmla="*/ 439 h 466"/>
                                      <a:gd name="T44" fmla="*/ 244 w 369"/>
                                      <a:gd name="T45" fmla="*/ 444 h 466"/>
                                      <a:gd name="T46" fmla="*/ 262 w 369"/>
                                      <a:gd name="T47" fmla="*/ 450 h 466"/>
                                      <a:gd name="T48" fmla="*/ 297 w 369"/>
                                      <a:gd name="T49" fmla="*/ 455 h 466"/>
                                      <a:gd name="T50" fmla="*/ 297 w 369"/>
                                      <a:gd name="T51" fmla="*/ 461 h 466"/>
                                      <a:gd name="T52" fmla="*/ 291 w 369"/>
                                      <a:gd name="T53" fmla="*/ 466 h 466"/>
                                      <a:gd name="T54" fmla="*/ 148 w 369"/>
                                      <a:gd name="T55" fmla="*/ 450 h 466"/>
                                      <a:gd name="T56" fmla="*/ 0 w 369"/>
                                      <a:gd name="T57" fmla="*/ 439 h 466"/>
                                      <a:gd name="T58" fmla="*/ 0 w 369"/>
                                      <a:gd name="T59" fmla="*/ 433 h 466"/>
                                      <a:gd name="T60" fmla="*/ 0 w 369"/>
                                      <a:gd name="T61" fmla="*/ 428 h 466"/>
                                      <a:gd name="T62" fmla="*/ 41 w 369"/>
                                      <a:gd name="T63" fmla="*/ 428 h 466"/>
                                      <a:gd name="T64" fmla="*/ 65 w 369"/>
                                      <a:gd name="T65" fmla="*/ 428 h 466"/>
                                      <a:gd name="T66" fmla="*/ 77 w 369"/>
                                      <a:gd name="T67" fmla="*/ 422 h 466"/>
                                      <a:gd name="T68" fmla="*/ 89 w 369"/>
                                      <a:gd name="T69" fmla="*/ 417 h 466"/>
                                      <a:gd name="T70" fmla="*/ 101 w 369"/>
                                      <a:gd name="T71" fmla="*/ 400 h 466"/>
                                      <a:gd name="T72" fmla="*/ 113 w 369"/>
                                      <a:gd name="T73" fmla="*/ 378 h 466"/>
                                      <a:gd name="T74" fmla="*/ 131 w 369"/>
                                      <a:gd name="T75" fmla="*/ 323 h 466"/>
                                      <a:gd name="T76" fmla="*/ 148 w 369"/>
                                      <a:gd name="T77" fmla="*/ 269 h 466"/>
                                      <a:gd name="T78" fmla="*/ 154 w 369"/>
                                      <a:gd name="T79" fmla="*/ 230 h 466"/>
                                      <a:gd name="T80" fmla="*/ 160 w 369"/>
                                      <a:gd name="T81" fmla="*/ 214 h 466"/>
                                      <a:gd name="T82" fmla="*/ 160 w 369"/>
                                      <a:gd name="T83" fmla="*/ 208 h 466"/>
                                      <a:gd name="T84" fmla="*/ 154 w 369"/>
                                      <a:gd name="T85" fmla="*/ 197 h 466"/>
                                      <a:gd name="T86" fmla="*/ 148 w 369"/>
                                      <a:gd name="T87" fmla="*/ 192 h 466"/>
                                      <a:gd name="T88" fmla="*/ 137 w 369"/>
                                      <a:gd name="T89" fmla="*/ 186 h 466"/>
                                      <a:gd name="T90" fmla="*/ 119 w 369"/>
                                      <a:gd name="T91" fmla="*/ 181 h 466"/>
                                      <a:gd name="T92" fmla="*/ 95 w 369"/>
                                      <a:gd name="T93" fmla="*/ 181 h 466"/>
                                      <a:gd name="T94" fmla="*/ 65 w 369"/>
                                      <a:gd name="T95" fmla="*/ 186 h 466"/>
                                      <a:gd name="T96" fmla="*/ 59 w 369"/>
                                      <a:gd name="T97" fmla="*/ 181 h 466"/>
                                      <a:gd name="T98" fmla="*/ 59 w 369"/>
                                      <a:gd name="T99" fmla="*/ 170 h 466"/>
                                      <a:gd name="T100" fmla="*/ 166 w 369"/>
                                      <a:gd name="T101" fmla="*/ 164 h 466"/>
                                      <a:gd name="T102" fmla="*/ 280 w 369"/>
                                      <a:gd name="T103" fmla="*/ 153 h 466"/>
                                      <a:gd name="T104" fmla="*/ 297 w 369"/>
                                      <a:gd name="T105" fmla="*/ 159 h 466"/>
                                      <a:gd name="T106" fmla="*/ 315 w 369"/>
                                      <a:gd name="T107" fmla="*/ 159 h 466"/>
                                      <a:gd name="T108" fmla="*/ 315 w 369"/>
                                      <a:gd name="T109" fmla="*/ 159 h 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369" h="466">
                                        <a:moveTo>
                                          <a:pt x="303" y="0"/>
                                        </a:moveTo>
                                        <a:lnTo>
                                          <a:pt x="357" y="16"/>
                                        </a:lnTo>
                                        <a:lnTo>
                                          <a:pt x="369" y="27"/>
                                        </a:lnTo>
                                        <a:lnTo>
                                          <a:pt x="369" y="44"/>
                                        </a:lnTo>
                                        <a:lnTo>
                                          <a:pt x="363" y="55"/>
                                        </a:lnTo>
                                        <a:lnTo>
                                          <a:pt x="339" y="60"/>
                                        </a:lnTo>
                                        <a:lnTo>
                                          <a:pt x="309" y="66"/>
                                        </a:lnTo>
                                        <a:lnTo>
                                          <a:pt x="280" y="66"/>
                                        </a:lnTo>
                                        <a:lnTo>
                                          <a:pt x="250" y="60"/>
                                        </a:lnTo>
                                        <a:lnTo>
                                          <a:pt x="226" y="49"/>
                                        </a:lnTo>
                                        <a:lnTo>
                                          <a:pt x="208" y="38"/>
                                        </a:lnTo>
                                        <a:lnTo>
                                          <a:pt x="208" y="27"/>
                                        </a:lnTo>
                                        <a:lnTo>
                                          <a:pt x="214" y="16"/>
                                        </a:lnTo>
                                        <a:lnTo>
                                          <a:pt x="238" y="5"/>
                                        </a:lnTo>
                                        <a:lnTo>
                                          <a:pt x="268" y="0"/>
                                        </a:lnTo>
                                        <a:lnTo>
                                          <a:pt x="303" y="0"/>
                                        </a:lnTo>
                                        <a:lnTo>
                                          <a:pt x="303" y="0"/>
                                        </a:lnTo>
                                        <a:close/>
                                        <a:moveTo>
                                          <a:pt x="315" y="159"/>
                                        </a:moveTo>
                                        <a:lnTo>
                                          <a:pt x="226" y="389"/>
                                        </a:lnTo>
                                        <a:lnTo>
                                          <a:pt x="220" y="411"/>
                                        </a:lnTo>
                                        <a:lnTo>
                                          <a:pt x="220" y="428"/>
                                        </a:lnTo>
                                        <a:lnTo>
                                          <a:pt x="232" y="439"/>
                                        </a:lnTo>
                                        <a:lnTo>
                                          <a:pt x="244" y="444"/>
                                        </a:lnTo>
                                        <a:lnTo>
                                          <a:pt x="262" y="450"/>
                                        </a:lnTo>
                                        <a:lnTo>
                                          <a:pt x="297" y="455"/>
                                        </a:lnTo>
                                        <a:lnTo>
                                          <a:pt x="297" y="461"/>
                                        </a:lnTo>
                                        <a:lnTo>
                                          <a:pt x="291" y="466"/>
                                        </a:lnTo>
                                        <a:lnTo>
                                          <a:pt x="148" y="450"/>
                                        </a:lnTo>
                                        <a:lnTo>
                                          <a:pt x="0" y="439"/>
                                        </a:lnTo>
                                        <a:lnTo>
                                          <a:pt x="0" y="433"/>
                                        </a:lnTo>
                                        <a:lnTo>
                                          <a:pt x="0" y="428"/>
                                        </a:lnTo>
                                        <a:lnTo>
                                          <a:pt x="41" y="428"/>
                                        </a:lnTo>
                                        <a:lnTo>
                                          <a:pt x="65" y="428"/>
                                        </a:lnTo>
                                        <a:lnTo>
                                          <a:pt x="77" y="422"/>
                                        </a:lnTo>
                                        <a:lnTo>
                                          <a:pt x="89" y="417"/>
                                        </a:lnTo>
                                        <a:lnTo>
                                          <a:pt x="101" y="400"/>
                                        </a:lnTo>
                                        <a:lnTo>
                                          <a:pt x="113" y="378"/>
                                        </a:lnTo>
                                        <a:lnTo>
                                          <a:pt x="131" y="323"/>
                                        </a:lnTo>
                                        <a:lnTo>
                                          <a:pt x="148" y="269"/>
                                        </a:lnTo>
                                        <a:lnTo>
                                          <a:pt x="154" y="230"/>
                                        </a:lnTo>
                                        <a:lnTo>
                                          <a:pt x="160" y="214"/>
                                        </a:lnTo>
                                        <a:lnTo>
                                          <a:pt x="160" y="208"/>
                                        </a:lnTo>
                                        <a:lnTo>
                                          <a:pt x="154" y="197"/>
                                        </a:lnTo>
                                        <a:lnTo>
                                          <a:pt x="148" y="192"/>
                                        </a:lnTo>
                                        <a:lnTo>
                                          <a:pt x="137" y="186"/>
                                        </a:lnTo>
                                        <a:lnTo>
                                          <a:pt x="119" y="181"/>
                                        </a:lnTo>
                                        <a:lnTo>
                                          <a:pt x="95" y="181"/>
                                        </a:lnTo>
                                        <a:lnTo>
                                          <a:pt x="65" y="186"/>
                                        </a:lnTo>
                                        <a:lnTo>
                                          <a:pt x="59" y="181"/>
                                        </a:lnTo>
                                        <a:lnTo>
                                          <a:pt x="59" y="170"/>
                                        </a:lnTo>
                                        <a:lnTo>
                                          <a:pt x="166" y="164"/>
                                        </a:lnTo>
                                        <a:lnTo>
                                          <a:pt x="280" y="153"/>
                                        </a:lnTo>
                                        <a:lnTo>
                                          <a:pt x="297" y="159"/>
                                        </a:lnTo>
                                        <a:lnTo>
                                          <a:pt x="315" y="159"/>
                                        </a:lnTo>
                                        <a:lnTo>
                                          <a:pt x="315" y="1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0" y="6311"/>
                                    <a:ext cx="781" cy="389"/>
                                  </a:xfrm>
                                  <a:custGeom>
                                    <a:avLst/>
                                    <a:gdLst>
                                      <a:gd name="T0" fmla="*/ 602 w 763"/>
                                      <a:gd name="T1" fmla="*/ 291 h 368"/>
                                      <a:gd name="T2" fmla="*/ 566 w 763"/>
                                      <a:gd name="T3" fmla="*/ 329 h 368"/>
                                      <a:gd name="T4" fmla="*/ 530 w 763"/>
                                      <a:gd name="T5" fmla="*/ 368 h 368"/>
                                      <a:gd name="T6" fmla="*/ 268 w 763"/>
                                      <a:gd name="T7" fmla="*/ 318 h 368"/>
                                      <a:gd name="T8" fmla="*/ 0 w 763"/>
                                      <a:gd name="T9" fmla="*/ 275 h 368"/>
                                      <a:gd name="T10" fmla="*/ 0 w 763"/>
                                      <a:gd name="T11" fmla="*/ 269 h 368"/>
                                      <a:gd name="T12" fmla="*/ 0 w 763"/>
                                      <a:gd name="T13" fmla="*/ 264 h 368"/>
                                      <a:gd name="T14" fmla="*/ 137 w 763"/>
                                      <a:gd name="T15" fmla="*/ 214 h 368"/>
                                      <a:gd name="T16" fmla="*/ 280 w 763"/>
                                      <a:gd name="T17" fmla="*/ 170 h 368"/>
                                      <a:gd name="T18" fmla="*/ 578 w 763"/>
                                      <a:gd name="T19" fmla="*/ 88 h 368"/>
                                      <a:gd name="T20" fmla="*/ 465 w 763"/>
                                      <a:gd name="T21" fmla="*/ 66 h 368"/>
                                      <a:gd name="T22" fmla="*/ 352 w 763"/>
                                      <a:gd name="T23" fmla="*/ 50 h 368"/>
                                      <a:gd name="T24" fmla="*/ 316 w 763"/>
                                      <a:gd name="T25" fmla="*/ 44 h 368"/>
                                      <a:gd name="T26" fmla="*/ 292 w 763"/>
                                      <a:gd name="T27" fmla="*/ 39 h 368"/>
                                      <a:gd name="T28" fmla="*/ 268 w 763"/>
                                      <a:gd name="T29" fmla="*/ 33 h 368"/>
                                      <a:gd name="T30" fmla="*/ 256 w 763"/>
                                      <a:gd name="T31" fmla="*/ 33 h 368"/>
                                      <a:gd name="T32" fmla="*/ 232 w 763"/>
                                      <a:gd name="T33" fmla="*/ 39 h 368"/>
                                      <a:gd name="T34" fmla="*/ 209 w 763"/>
                                      <a:gd name="T35" fmla="*/ 44 h 368"/>
                                      <a:gd name="T36" fmla="*/ 185 w 763"/>
                                      <a:gd name="T37" fmla="*/ 61 h 368"/>
                                      <a:gd name="T38" fmla="*/ 167 w 763"/>
                                      <a:gd name="T39" fmla="*/ 83 h 368"/>
                                      <a:gd name="T40" fmla="*/ 155 w 763"/>
                                      <a:gd name="T41" fmla="*/ 77 h 368"/>
                                      <a:gd name="T42" fmla="*/ 137 w 763"/>
                                      <a:gd name="T43" fmla="*/ 77 h 368"/>
                                      <a:gd name="T44" fmla="*/ 161 w 763"/>
                                      <a:gd name="T45" fmla="*/ 39 h 368"/>
                                      <a:gd name="T46" fmla="*/ 179 w 763"/>
                                      <a:gd name="T47" fmla="*/ 0 h 368"/>
                                      <a:gd name="T48" fmla="*/ 328 w 763"/>
                                      <a:gd name="T49" fmla="*/ 22 h 368"/>
                                      <a:gd name="T50" fmla="*/ 471 w 763"/>
                                      <a:gd name="T51" fmla="*/ 44 h 368"/>
                                      <a:gd name="T52" fmla="*/ 763 w 763"/>
                                      <a:gd name="T53" fmla="*/ 105 h 368"/>
                                      <a:gd name="T54" fmla="*/ 757 w 763"/>
                                      <a:gd name="T55" fmla="*/ 110 h 368"/>
                                      <a:gd name="T56" fmla="*/ 751 w 763"/>
                                      <a:gd name="T57" fmla="*/ 115 h 368"/>
                                      <a:gd name="T58" fmla="*/ 447 w 763"/>
                                      <a:gd name="T59" fmla="*/ 187 h 368"/>
                                      <a:gd name="T60" fmla="*/ 298 w 763"/>
                                      <a:gd name="T61" fmla="*/ 231 h 368"/>
                                      <a:gd name="T62" fmla="*/ 155 w 763"/>
                                      <a:gd name="T63" fmla="*/ 275 h 368"/>
                                      <a:gd name="T64" fmla="*/ 268 w 763"/>
                                      <a:gd name="T65" fmla="*/ 296 h 368"/>
                                      <a:gd name="T66" fmla="*/ 375 w 763"/>
                                      <a:gd name="T67" fmla="*/ 313 h 368"/>
                                      <a:gd name="T68" fmla="*/ 435 w 763"/>
                                      <a:gd name="T69" fmla="*/ 324 h 368"/>
                                      <a:gd name="T70" fmla="*/ 459 w 763"/>
                                      <a:gd name="T71" fmla="*/ 329 h 368"/>
                                      <a:gd name="T72" fmla="*/ 477 w 763"/>
                                      <a:gd name="T73" fmla="*/ 329 h 368"/>
                                      <a:gd name="T74" fmla="*/ 506 w 763"/>
                                      <a:gd name="T75" fmla="*/ 324 h 368"/>
                                      <a:gd name="T76" fmla="*/ 530 w 763"/>
                                      <a:gd name="T77" fmla="*/ 318 h 368"/>
                                      <a:gd name="T78" fmla="*/ 554 w 763"/>
                                      <a:gd name="T79" fmla="*/ 307 h 368"/>
                                      <a:gd name="T80" fmla="*/ 578 w 763"/>
                                      <a:gd name="T81" fmla="*/ 285 h 368"/>
                                      <a:gd name="T82" fmla="*/ 590 w 763"/>
                                      <a:gd name="T83" fmla="*/ 285 h 368"/>
                                      <a:gd name="T84" fmla="*/ 602 w 763"/>
                                      <a:gd name="T85" fmla="*/ 291 h 3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763" h="368">
                                        <a:moveTo>
                                          <a:pt x="602" y="291"/>
                                        </a:moveTo>
                                        <a:lnTo>
                                          <a:pt x="566" y="329"/>
                                        </a:lnTo>
                                        <a:lnTo>
                                          <a:pt x="530" y="368"/>
                                        </a:lnTo>
                                        <a:lnTo>
                                          <a:pt x="268" y="318"/>
                                        </a:lnTo>
                                        <a:lnTo>
                                          <a:pt x="0" y="275"/>
                                        </a:lnTo>
                                        <a:lnTo>
                                          <a:pt x="0" y="269"/>
                                        </a:lnTo>
                                        <a:lnTo>
                                          <a:pt x="0" y="264"/>
                                        </a:lnTo>
                                        <a:lnTo>
                                          <a:pt x="137" y="214"/>
                                        </a:lnTo>
                                        <a:lnTo>
                                          <a:pt x="280" y="170"/>
                                        </a:lnTo>
                                        <a:lnTo>
                                          <a:pt x="578" y="88"/>
                                        </a:lnTo>
                                        <a:lnTo>
                                          <a:pt x="465" y="66"/>
                                        </a:lnTo>
                                        <a:lnTo>
                                          <a:pt x="352" y="50"/>
                                        </a:lnTo>
                                        <a:lnTo>
                                          <a:pt x="316" y="44"/>
                                        </a:lnTo>
                                        <a:lnTo>
                                          <a:pt x="292" y="39"/>
                                        </a:lnTo>
                                        <a:lnTo>
                                          <a:pt x="268" y="33"/>
                                        </a:lnTo>
                                        <a:lnTo>
                                          <a:pt x="256" y="33"/>
                                        </a:lnTo>
                                        <a:lnTo>
                                          <a:pt x="232" y="39"/>
                                        </a:lnTo>
                                        <a:lnTo>
                                          <a:pt x="209" y="44"/>
                                        </a:lnTo>
                                        <a:lnTo>
                                          <a:pt x="185" y="61"/>
                                        </a:lnTo>
                                        <a:lnTo>
                                          <a:pt x="167" y="83"/>
                                        </a:lnTo>
                                        <a:lnTo>
                                          <a:pt x="155" y="77"/>
                                        </a:lnTo>
                                        <a:lnTo>
                                          <a:pt x="137" y="77"/>
                                        </a:lnTo>
                                        <a:lnTo>
                                          <a:pt x="161" y="39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328" y="22"/>
                                        </a:lnTo>
                                        <a:lnTo>
                                          <a:pt x="471" y="44"/>
                                        </a:lnTo>
                                        <a:lnTo>
                                          <a:pt x="763" y="105"/>
                                        </a:lnTo>
                                        <a:lnTo>
                                          <a:pt x="757" y="110"/>
                                        </a:lnTo>
                                        <a:lnTo>
                                          <a:pt x="751" y="115"/>
                                        </a:lnTo>
                                        <a:lnTo>
                                          <a:pt x="447" y="187"/>
                                        </a:lnTo>
                                        <a:lnTo>
                                          <a:pt x="298" y="231"/>
                                        </a:lnTo>
                                        <a:lnTo>
                                          <a:pt x="155" y="275"/>
                                        </a:lnTo>
                                        <a:lnTo>
                                          <a:pt x="268" y="296"/>
                                        </a:lnTo>
                                        <a:lnTo>
                                          <a:pt x="375" y="313"/>
                                        </a:lnTo>
                                        <a:lnTo>
                                          <a:pt x="435" y="324"/>
                                        </a:lnTo>
                                        <a:lnTo>
                                          <a:pt x="459" y="329"/>
                                        </a:lnTo>
                                        <a:lnTo>
                                          <a:pt x="477" y="329"/>
                                        </a:lnTo>
                                        <a:lnTo>
                                          <a:pt x="506" y="324"/>
                                        </a:lnTo>
                                        <a:lnTo>
                                          <a:pt x="530" y="318"/>
                                        </a:lnTo>
                                        <a:lnTo>
                                          <a:pt x="554" y="307"/>
                                        </a:lnTo>
                                        <a:lnTo>
                                          <a:pt x="578" y="285"/>
                                        </a:lnTo>
                                        <a:lnTo>
                                          <a:pt x="590" y="285"/>
                                        </a:lnTo>
                                        <a:lnTo>
                                          <a:pt x="602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0" y="6479"/>
                                    <a:ext cx="648" cy="378"/>
                                  </a:xfrm>
                                  <a:custGeom>
                                    <a:avLst/>
                                    <a:gdLst>
                                      <a:gd name="T0" fmla="*/ 275 w 632"/>
                                      <a:gd name="T1" fmla="*/ 286 h 357"/>
                                      <a:gd name="T2" fmla="*/ 197 w 632"/>
                                      <a:gd name="T3" fmla="*/ 286 h 357"/>
                                      <a:gd name="T4" fmla="*/ 137 w 632"/>
                                      <a:gd name="T5" fmla="*/ 280 h 357"/>
                                      <a:gd name="T6" fmla="*/ 42 w 632"/>
                                      <a:gd name="T7" fmla="*/ 253 h 357"/>
                                      <a:gd name="T8" fmla="*/ 12 w 632"/>
                                      <a:gd name="T9" fmla="*/ 225 h 357"/>
                                      <a:gd name="T10" fmla="*/ 0 w 632"/>
                                      <a:gd name="T11" fmla="*/ 198 h 357"/>
                                      <a:gd name="T12" fmla="*/ 12 w 632"/>
                                      <a:gd name="T13" fmla="*/ 170 h 357"/>
                                      <a:gd name="T14" fmla="*/ 60 w 632"/>
                                      <a:gd name="T15" fmla="*/ 137 h 357"/>
                                      <a:gd name="T16" fmla="*/ 120 w 632"/>
                                      <a:gd name="T17" fmla="*/ 132 h 357"/>
                                      <a:gd name="T18" fmla="*/ 245 w 632"/>
                                      <a:gd name="T19" fmla="*/ 126 h 357"/>
                                      <a:gd name="T20" fmla="*/ 382 w 632"/>
                                      <a:gd name="T21" fmla="*/ 143 h 357"/>
                                      <a:gd name="T22" fmla="*/ 477 w 632"/>
                                      <a:gd name="T23" fmla="*/ 148 h 357"/>
                                      <a:gd name="T24" fmla="*/ 501 w 632"/>
                                      <a:gd name="T25" fmla="*/ 126 h 357"/>
                                      <a:gd name="T26" fmla="*/ 513 w 632"/>
                                      <a:gd name="T27" fmla="*/ 94 h 357"/>
                                      <a:gd name="T28" fmla="*/ 477 w 632"/>
                                      <a:gd name="T29" fmla="*/ 61 h 357"/>
                                      <a:gd name="T30" fmla="*/ 429 w 632"/>
                                      <a:gd name="T31" fmla="*/ 39 h 357"/>
                                      <a:gd name="T32" fmla="*/ 346 w 632"/>
                                      <a:gd name="T33" fmla="*/ 28 h 357"/>
                                      <a:gd name="T34" fmla="*/ 298 w 632"/>
                                      <a:gd name="T35" fmla="*/ 44 h 357"/>
                                      <a:gd name="T36" fmla="*/ 269 w 632"/>
                                      <a:gd name="T37" fmla="*/ 72 h 357"/>
                                      <a:gd name="T38" fmla="*/ 221 w 632"/>
                                      <a:gd name="T39" fmla="*/ 77 h 357"/>
                                      <a:gd name="T40" fmla="*/ 173 w 632"/>
                                      <a:gd name="T41" fmla="*/ 66 h 357"/>
                                      <a:gd name="T42" fmla="*/ 155 w 632"/>
                                      <a:gd name="T43" fmla="*/ 44 h 357"/>
                                      <a:gd name="T44" fmla="*/ 173 w 632"/>
                                      <a:gd name="T45" fmla="*/ 17 h 357"/>
                                      <a:gd name="T46" fmla="*/ 227 w 632"/>
                                      <a:gd name="T47" fmla="*/ 0 h 357"/>
                                      <a:gd name="T48" fmla="*/ 310 w 632"/>
                                      <a:gd name="T49" fmla="*/ 0 h 357"/>
                                      <a:gd name="T50" fmla="*/ 465 w 632"/>
                                      <a:gd name="T51" fmla="*/ 28 h 357"/>
                                      <a:gd name="T52" fmla="*/ 578 w 632"/>
                                      <a:gd name="T53" fmla="*/ 72 h 357"/>
                                      <a:gd name="T54" fmla="*/ 626 w 632"/>
                                      <a:gd name="T55" fmla="*/ 110 h 357"/>
                                      <a:gd name="T56" fmla="*/ 632 w 632"/>
                                      <a:gd name="T57" fmla="*/ 132 h 357"/>
                                      <a:gd name="T58" fmla="*/ 608 w 632"/>
                                      <a:gd name="T59" fmla="*/ 165 h 357"/>
                                      <a:gd name="T60" fmla="*/ 543 w 632"/>
                                      <a:gd name="T61" fmla="*/ 225 h 357"/>
                                      <a:gd name="T62" fmla="*/ 459 w 632"/>
                                      <a:gd name="T63" fmla="*/ 296 h 357"/>
                                      <a:gd name="T64" fmla="*/ 447 w 632"/>
                                      <a:gd name="T65" fmla="*/ 313 h 357"/>
                                      <a:gd name="T66" fmla="*/ 441 w 632"/>
                                      <a:gd name="T67" fmla="*/ 329 h 357"/>
                                      <a:gd name="T68" fmla="*/ 453 w 632"/>
                                      <a:gd name="T69" fmla="*/ 335 h 357"/>
                                      <a:gd name="T70" fmla="*/ 477 w 632"/>
                                      <a:gd name="T71" fmla="*/ 340 h 357"/>
                                      <a:gd name="T72" fmla="*/ 525 w 632"/>
                                      <a:gd name="T73" fmla="*/ 340 h 357"/>
                                      <a:gd name="T74" fmla="*/ 543 w 632"/>
                                      <a:gd name="T75" fmla="*/ 346 h 357"/>
                                      <a:gd name="T76" fmla="*/ 477 w 632"/>
                                      <a:gd name="T77" fmla="*/ 357 h 357"/>
                                      <a:gd name="T78" fmla="*/ 388 w 632"/>
                                      <a:gd name="T79" fmla="*/ 357 h 357"/>
                                      <a:gd name="T80" fmla="*/ 322 w 632"/>
                                      <a:gd name="T81" fmla="*/ 335 h 357"/>
                                      <a:gd name="T82" fmla="*/ 310 w 632"/>
                                      <a:gd name="T83" fmla="*/ 307 h 357"/>
                                      <a:gd name="T84" fmla="*/ 328 w 632"/>
                                      <a:gd name="T85" fmla="*/ 286 h 357"/>
                                      <a:gd name="T86" fmla="*/ 453 w 632"/>
                                      <a:gd name="T87" fmla="*/ 170 h 357"/>
                                      <a:gd name="T88" fmla="*/ 352 w 632"/>
                                      <a:gd name="T89" fmla="*/ 159 h 357"/>
                                      <a:gd name="T90" fmla="*/ 292 w 632"/>
                                      <a:gd name="T91" fmla="*/ 154 h 357"/>
                                      <a:gd name="T92" fmla="*/ 233 w 632"/>
                                      <a:gd name="T93" fmla="*/ 154 h 357"/>
                                      <a:gd name="T94" fmla="*/ 161 w 632"/>
                                      <a:gd name="T95" fmla="*/ 170 h 357"/>
                                      <a:gd name="T96" fmla="*/ 132 w 632"/>
                                      <a:gd name="T97" fmla="*/ 203 h 357"/>
                                      <a:gd name="T98" fmla="*/ 155 w 632"/>
                                      <a:gd name="T99" fmla="*/ 242 h 357"/>
                                      <a:gd name="T100" fmla="*/ 215 w 632"/>
                                      <a:gd name="T101" fmla="*/ 264 h 357"/>
                                      <a:gd name="T102" fmla="*/ 298 w 632"/>
                                      <a:gd name="T103" fmla="*/ 269 h 357"/>
                                      <a:gd name="T104" fmla="*/ 346 w 632"/>
                                      <a:gd name="T105" fmla="*/ 269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632" h="357">
                                        <a:moveTo>
                                          <a:pt x="328" y="286"/>
                                        </a:moveTo>
                                        <a:lnTo>
                                          <a:pt x="275" y="286"/>
                                        </a:lnTo>
                                        <a:lnTo>
                                          <a:pt x="227" y="286"/>
                                        </a:lnTo>
                                        <a:lnTo>
                                          <a:pt x="197" y="286"/>
                                        </a:lnTo>
                                        <a:lnTo>
                                          <a:pt x="173" y="286"/>
                                        </a:lnTo>
                                        <a:lnTo>
                                          <a:pt x="137" y="280"/>
                                        </a:lnTo>
                                        <a:lnTo>
                                          <a:pt x="96" y="275"/>
                                        </a:lnTo>
                                        <a:lnTo>
                                          <a:pt x="42" y="253"/>
                                        </a:lnTo>
                                        <a:lnTo>
                                          <a:pt x="24" y="242"/>
                                        </a:lnTo>
                                        <a:lnTo>
                                          <a:pt x="12" y="225"/>
                                        </a:lnTo>
                                        <a:lnTo>
                                          <a:pt x="0" y="214"/>
                                        </a:lnTo>
                                        <a:lnTo>
                                          <a:pt x="0" y="198"/>
                                        </a:lnTo>
                                        <a:lnTo>
                                          <a:pt x="0" y="181"/>
                                        </a:lnTo>
                                        <a:lnTo>
                                          <a:pt x="12" y="170"/>
                                        </a:lnTo>
                                        <a:lnTo>
                                          <a:pt x="36" y="148"/>
                                        </a:lnTo>
                                        <a:lnTo>
                                          <a:pt x="60" y="137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20" y="132"/>
                                        </a:lnTo>
                                        <a:lnTo>
                                          <a:pt x="191" y="126"/>
                                        </a:lnTo>
                                        <a:lnTo>
                                          <a:pt x="245" y="126"/>
                                        </a:lnTo>
                                        <a:lnTo>
                                          <a:pt x="304" y="132"/>
                                        </a:lnTo>
                                        <a:lnTo>
                                          <a:pt x="382" y="143"/>
                                        </a:lnTo>
                                        <a:lnTo>
                                          <a:pt x="471" y="154"/>
                                        </a:lnTo>
                                        <a:lnTo>
                                          <a:pt x="477" y="148"/>
                                        </a:lnTo>
                                        <a:lnTo>
                                          <a:pt x="483" y="143"/>
                                        </a:lnTo>
                                        <a:lnTo>
                                          <a:pt x="501" y="126"/>
                                        </a:lnTo>
                                        <a:lnTo>
                                          <a:pt x="507" y="110"/>
                                        </a:lnTo>
                                        <a:lnTo>
                                          <a:pt x="513" y="94"/>
                                        </a:lnTo>
                                        <a:lnTo>
                                          <a:pt x="507" y="83"/>
                                        </a:lnTo>
                                        <a:lnTo>
                                          <a:pt x="477" y="61"/>
                                        </a:lnTo>
                                        <a:lnTo>
                                          <a:pt x="459" y="50"/>
                                        </a:lnTo>
                                        <a:lnTo>
                                          <a:pt x="429" y="39"/>
                                        </a:lnTo>
                                        <a:lnTo>
                                          <a:pt x="388" y="28"/>
                                        </a:lnTo>
                                        <a:lnTo>
                                          <a:pt x="346" y="28"/>
                                        </a:lnTo>
                                        <a:lnTo>
                                          <a:pt x="316" y="33"/>
                                        </a:lnTo>
                                        <a:lnTo>
                                          <a:pt x="298" y="44"/>
                                        </a:lnTo>
                                        <a:lnTo>
                                          <a:pt x="280" y="61"/>
                                        </a:lnTo>
                                        <a:lnTo>
                                          <a:pt x="269" y="72"/>
                                        </a:lnTo>
                                        <a:lnTo>
                                          <a:pt x="245" y="77"/>
                                        </a:lnTo>
                                        <a:lnTo>
                                          <a:pt x="221" y="77"/>
                                        </a:lnTo>
                                        <a:lnTo>
                                          <a:pt x="197" y="72"/>
                                        </a:lnTo>
                                        <a:lnTo>
                                          <a:pt x="173" y="66"/>
                                        </a:lnTo>
                                        <a:lnTo>
                                          <a:pt x="161" y="55"/>
                                        </a:lnTo>
                                        <a:lnTo>
                                          <a:pt x="155" y="44"/>
                                        </a:lnTo>
                                        <a:lnTo>
                                          <a:pt x="161" y="28"/>
                                        </a:lnTo>
                                        <a:lnTo>
                                          <a:pt x="173" y="17"/>
                                        </a:lnTo>
                                        <a:lnTo>
                                          <a:pt x="197" y="6"/>
                                        </a:lnTo>
                                        <a:lnTo>
                                          <a:pt x="227" y="0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358" y="6"/>
                                        </a:lnTo>
                                        <a:lnTo>
                                          <a:pt x="465" y="28"/>
                                        </a:lnTo>
                                        <a:lnTo>
                                          <a:pt x="543" y="55"/>
                                        </a:lnTo>
                                        <a:lnTo>
                                          <a:pt x="578" y="72"/>
                                        </a:lnTo>
                                        <a:lnTo>
                                          <a:pt x="602" y="83"/>
                                        </a:lnTo>
                                        <a:lnTo>
                                          <a:pt x="626" y="110"/>
                                        </a:lnTo>
                                        <a:lnTo>
                                          <a:pt x="632" y="121"/>
                                        </a:lnTo>
                                        <a:lnTo>
                                          <a:pt x="632" y="132"/>
                                        </a:lnTo>
                                        <a:lnTo>
                                          <a:pt x="620" y="154"/>
                                        </a:lnTo>
                                        <a:lnTo>
                                          <a:pt x="608" y="165"/>
                                        </a:lnTo>
                                        <a:lnTo>
                                          <a:pt x="590" y="181"/>
                                        </a:lnTo>
                                        <a:lnTo>
                                          <a:pt x="543" y="225"/>
                                        </a:lnTo>
                                        <a:lnTo>
                                          <a:pt x="495" y="269"/>
                                        </a:lnTo>
                                        <a:lnTo>
                                          <a:pt x="459" y="296"/>
                                        </a:lnTo>
                                        <a:lnTo>
                                          <a:pt x="453" y="307"/>
                                        </a:lnTo>
                                        <a:lnTo>
                                          <a:pt x="447" y="313"/>
                                        </a:lnTo>
                                        <a:lnTo>
                                          <a:pt x="441" y="324"/>
                                        </a:lnTo>
                                        <a:lnTo>
                                          <a:pt x="441" y="329"/>
                                        </a:lnTo>
                                        <a:lnTo>
                                          <a:pt x="447" y="335"/>
                                        </a:lnTo>
                                        <a:lnTo>
                                          <a:pt x="453" y="335"/>
                                        </a:lnTo>
                                        <a:lnTo>
                                          <a:pt x="465" y="340"/>
                                        </a:lnTo>
                                        <a:lnTo>
                                          <a:pt x="477" y="340"/>
                                        </a:lnTo>
                                        <a:lnTo>
                                          <a:pt x="507" y="340"/>
                                        </a:lnTo>
                                        <a:lnTo>
                                          <a:pt x="525" y="340"/>
                                        </a:lnTo>
                                        <a:lnTo>
                                          <a:pt x="555" y="340"/>
                                        </a:lnTo>
                                        <a:lnTo>
                                          <a:pt x="543" y="346"/>
                                        </a:lnTo>
                                        <a:lnTo>
                                          <a:pt x="531" y="351"/>
                                        </a:lnTo>
                                        <a:lnTo>
                                          <a:pt x="477" y="357"/>
                                        </a:lnTo>
                                        <a:lnTo>
                                          <a:pt x="429" y="357"/>
                                        </a:lnTo>
                                        <a:lnTo>
                                          <a:pt x="388" y="357"/>
                                        </a:lnTo>
                                        <a:lnTo>
                                          <a:pt x="352" y="346"/>
                                        </a:lnTo>
                                        <a:lnTo>
                                          <a:pt x="322" y="335"/>
                                        </a:lnTo>
                                        <a:lnTo>
                                          <a:pt x="310" y="324"/>
                                        </a:lnTo>
                                        <a:lnTo>
                                          <a:pt x="310" y="307"/>
                                        </a:lnTo>
                                        <a:lnTo>
                                          <a:pt x="328" y="286"/>
                                        </a:lnTo>
                                        <a:lnTo>
                                          <a:pt x="328" y="286"/>
                                        </a:lnTo>
                                        <a:close/>
                                        <a:moveTo>
                                          <a:pt x="346" y="269"/>
                                        </a:moveTo>
                                        <a:lnTo>
                                          <a:pt x="453" y="170"/>
                                        </a:lnTo>
                                        <a:lnTo>
                                          <a:pt x="394" y="165"/>
                                        </a:lnTo>
                                        <a:lnTo>
                                          <a:pt x="352" y="159"/>
                                        </a:lnTo>
                                        <a:lnTo>
                                          <a:pt x="316" y="154"/>
                                        </a:lnTo>
                                        <a:lnTo>
                                          <a:pt x="292" y="154"/>
                                        </a:lnTo>
                                        <a:lnTo>
                                          <a:pt x="263" y="154"/>
                                        </a:lnTo>
                                        <a:lnTo>
                                          <a:pt x="233" y="154"/>
                                        </a:lnTo>
                                        <a:lnTo>
                                          <a:pt x="191" y="159"/>
                                        </a:lnTo>
                                        <a:lnTo>
                                          <a:pt x="161" y="170"/>
                                        </a:lnTo>
                                        <a:lnTo>
                                          <a:pt x="137" y="181"/>
                                        </a:lnTo>
                                        <a:lnTo>
                                          <a:pt x="132" y="203"/>
                                        </a:lnTo>
                                        <a:lnTo>
                                          <a:pt x="137" y="225"/>
                                        </a:lnTo>
                                        <a:lnTo>
                                          <a:pt x="155" y="242"/>
                                        </a:lnTo>
                                        <a:lnTo>
                                          <a:pt x="185" y="258"/>
                                        </a:lnTo>
                                        <a:lnTo>
                                          <a:pt x="215" y="264"/>
                                        </a:lnTo>
                                        <a:lnTo>
                                          <a:pt x="251" y="264"/>
                                        </a:lnTo>
                                        <a:lnTo>
                                          <a:pt x="298" y="269"/>
                                        </a:lnTo>
                                        <a:lnTo>
                                          <a:pt x="346" y="269"/>
                                        </a:lnTo>
                                        <a:lnTo>
                                          <a:pt x="346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0" y="6659"/>
                                    <a:ext cx="775" cy="360"/>
                                  </a:xfrm>
                                  <a:custGeom>
                                    <a:avLst/>
                                    <a:gdLst>
                                      <a:gd name="T0" fmla="*/ 536 w 757"/>
                                      <a:gd name="T1" fmla="*/ 61 h 340"/>
                                      <a:gd name="T2" fmla="*/ 500 w 757"/>
                                      <a:gd name="T3" fmla="*/ 88 h 340"/>
                                      <a:gd name="T4" fmla="*/ 465 w 757"/>
                                      <a:gd name="T5" fmla="*/ 116 h 340"/>
                                      <a:gd name="T6" fmla="*/ 536 w 757"/>
                                      <a:gd name="T7" fmla="*/ 110 h 340"/>
                                      <a:gd name="T8" fmla="*/ 602 w 757"/>
                                      <a:gd name="T9" fmla="*/ 110 h 340"/>
                                      <a:gd name="T10" fmla="*/ 655 w 757"/>
                                      <a:gd name="T11" fmla="*/ 116 h 340"/>
                                      <a:gd name="T12" fmla="*/ 703 w 757"/>
                                      <a:gd name="T13" fmla="*/ 132 h 340"/>
                                      <a:gd name="T14" fmla="*/ 733 w 757"/>
                                      <a:gd name="T15" fmla="*/ 154 h 340"/>
                                      <a:gd name="T16" fmla="*/ 751 w 757"/>
                                      <a:gd name="T17" fmla="*/ 170 h 340"/>
                                      <a:gd name="T18" fmla="*/ 757 w 757"/>
                                      <a:gd name="T19" fmla="*/ 192 h 340"/>
                                      <a:gd name="T20" fmla="*/ 745 w 757"/>
                                      <a:gd name="T21" fmla="*/ 203 h 340"/>
                                      <a:gd name="T22" fmla="*/ 727 w 757"/>
                                      <a:gd name="T23" fmla="*/ 209 h 340"/>
                                      <a:gd name="T24" fmla="*/ 703 w 757"/>
                                      <a:gd name="T25" fmla="*/ 209 h 340"/>
                                      <a:gd name="T26" fmla="*/ 679 w 757"/>
                                      <a:gd name="T27" fmla="*/ 203 h 340"/>
                                      <a:gd name="T28" fmla="*/ 649 w 757"/>
                                      <a:gd name="T29" fmla="*/ 198 h 340"/>
                                      <a:gd name="T30" fmla="*/ 626 w 757"/>
                                      <a:gd name="T31" fmla="*/ 181 h 340"/>
                                      <a:gd name="T32" fmla="*/ 608 w 757"/>
                                      <a:gd name="T33" fmla="*/ 165 h 340"/>
                                      <a:gd name="T34" fmla="*/ 596 w 757"/>
                                      <a:gd name="T35" fmla="*/ 143 h 340"/>
                                      <a:gd name="T36" fmla="*/ 578 w 757"/>
                                      <a:gd name="T37" fmla="*/ 137 h 340"/>
                                      <a:gd name="T38" fmla="*/ 566 w 757"/>
                                      <a:gd name="T39" fmla="*/ 132 h 340"/>
                                      <a:gd name="T40" fmla="*/ 542 w 757"/>
                                      <a:gd name="T41" fmla="*/ 126 h 340"/>
                                      <a:gd name="T42" fmla="*/ 494 w 757"/>
                                      <a:gd name="T43" fmla="*/ 126 h 340"/>
                                      <a:gd name="T44" fmla="*/ 429 w 757"/>
                                      <a:gd name="T45" fmla="*/ 137 h 340"/>
                                      <a:gd name="T46" fmla="*/ 351 w 757"/>
                                      <a:gd name="T47" fmla="*/ 192 h 340"/>
                                      <a:gd name="T48" fmla="*/ 268 w 757"/>
                                      <a:gd name="T49" fmla="*/ 247 h 340"/>
                                      <a:gd name="T50" fmla="*/ 244 w 757"/>
                                      <a:gd name="T51" fmla="*/ 264 h 340"/>
                                      <a:gd name="T52" fmla="*/ 238 w 757"/>
                                      <a:gd name="T53" fmla="*/ 280 h 340"/>
                                      <a:gd name="T54" fmla="*/ 238 w 757"/>
                                      <a:gd name="T55" fmla="*/ 291 h 340"/>
                                      <a:gd name="T56" fmla="*/ 250 w 757"/>
                                      <a:gd name="T57" fmla="*/ 302 h 340"/>
                                      <a:gd name="T58" fmla="*/ 268 w 757"/>
                                      <a:gd name="T59" fmla="*/ 318 h 340"/>
                                      <a:gd name="T60" fmla="*/ 298 w 757"/>
                                      <a:gd name="T61" fmla="*/ 335 h 340"/>
                                      <a:gd name="T62" fmla="*/ 292 w 757"/>
                                      <a:gd name="T63" fmla="*/ 340 h 340"/>
                                      <a:gd name="T64" fmla="*/ 286 w 757"/>
                                      <a:gd name="T65" fmla="*/ 340 h 340"/>
                                      <a:gd name="T66" fmla="*/ 143 w 757"/>
                                      <a:gd name="T67" fmla="*/ 280 h 340"/>
                                      <a:gd name="T68" fmla="*/ 0 w 757"/>
                                      <a:gd name="T69" fmla="*/ 225 h 340"/>
                                      <a:gd name="T70" fmla="*/ 6 w 757"/>
                                      <a:gd name="T71" fmla="*/ 220 h 340"/>
                                      <a:gd name="T72" fmla="*/ 12 w 757"/>
                                      <a:gd name="T73" fmla="*/ 214 h 340"/>
                                      <a:gd name="T74" fmla="*/ 54 w 757"/>
                                      <a:gd name="T75" fmla="*/ 225 h 340"/>
                                      <a:gd name="T76" fmla="*/ 83 w 757"/>
                                      <a:gd name="T77" fmla="*/ 236 h 340"/>
                                      <a:gd name="T78" fmla="*/ 107 w 757"/>
                                      <a:gd name="T79" fmla="*/ 236 h 340"/>
                                      <a:gd name="T80" fmla="*/ 125 w 757"/>
                                      <a:gd name="T81" fmla="*/ 231 h 340"/>
                                      <a:gd name="T82" fmla="*/ 137 w 757"/>
                                      <a:gd name="T83" fmla="*/ 220 h 340"/>
                                      <a:gd name="T84" fmla="*/ 161 w 757"/>
                                      <a:gd name="T85" fmla="*/ 203 h 340"/>
                                      <a:gd name="T86" fmla="*/ 226 w 757"/>
                                      <a:gd name="T87" fmla="*/ 159 h 340"/>
                                      <a:gd name="T88" fmla="*/ 286 w 757"/>
                                      <a:gd name="T89" fmla="*/ 116 h 340"/>
                                      <a:gd name="T90" fmla="*/ 328 w 757"/>
                                      <a:gd name="T91" fmla="*/ 83 h 340"/>
                                      <a:gd name="T92" fmla="*/ 345 w 757"/>
                                      <a:gd name="T93" fmla="*/ 66 h 340"/>
                                      <a:gd name="T94" fmla="*/ 351 w 757"/>
                                      <a:gd name="T95" fmla="*/ 61 h 340"/>
                                      <a:gd name="T96" fmla="*/ 351 w 757"/>
                                      <a:gd name="T97" fmla="*/ 44 h 340"/>
                                      <a:gd name="T98" fmla="*/ 340 w 757"/>
                                      <a:gd name="T99" fmla="*/ 39 h 340"/>
                                      <a:gd name="T100" fmla="*/ 322 w 757"/>
                                      <a:gd name="T101" fmla="*/ 28 h 340"/>
                                      <a:gd name="T102" fmla="*/ 298 w 757"/>
                                      <a:gd name="T103" fmla="*/ 22 h 340"/>
                                      <a:gd name="T104" fmla="*/ 268 w 757"/>
                                      <a:gd name="T105" fmla="*/ 17 h 340"/>
                                      <a:gd name="T106" fmla="*/ 268 w 757"/>
                                      <a:gd name="T107" fmla="*/ 11 h 340"/>
                                      <a:gd name="T108" fmla="*/ 274 w 757"/>
                                      <a:gd name="T109" fmla="*/ 0 h 340"/>
                                      <a:gd name="T110" fmla="*/ 506 w 757"/>
                                      <a:gd name="T111" fmla="*/ 50 h 340"/>
                                      <a:gd name="T112" fmla="*/ 524 w 757"/>
                                      <a:gd name="T113" fmla="*/ 55 h 340"/>
                                      <a:gd name="T114" fmla="*/ 536 w 757"/>
                                      <a:gd name="T115" fmla="*/ 61 h 3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757" h="340">
                                        <a:moveTo>
                                          <a:pt x="536" y="61"/>
                                        </a:moveTo>
                                        <a:lnTo>
                                          <a:pt x="500" y="88"/>
                                        </a:lnTo>
                                        <a:lnTo>
                                          <a:pt x="465" y="116"/>
                                        </a:lnTo>
                                        <a:lnTo>
                                          <a:pt x="536" y="110"/>
                                        </a:lnTo>
                                        <a:lnTo>
                                          <a:pt x="602" y="110"/>
                                        </a:lnTo>
                                        <a:lnTo>
                                          <a:pt x="655" y="116"/>
                                        </a:lnTo>
                                        <a:lnTo>
                                          <a:pt x="703" y="132"/>
                                        </a:lnTo>
                                        <a:lnTo>
                                          <a:pt x="733" y="154"/>
                                        </a:lnTo>
                                        <a:lnTo>
                                          <a:pt x="751" y="170"/>
                                        </a:lnTo>
                                        <a:lnTo>
                                          <a:pt x="757" y="192"/>
                                        </a:lnTo>
                                        <a:lnTo>
                                          <a:pt x="745" y="203"/>
                                        </a:lnTo>
                                        <a:lnTo>
                                          <a:pt x="727" y="209"/>
                                        </a:lnTo>
                                        <a:lnTo>
                                          <a:pt x="703" y="209"/>
                                        </a:lnTo>
                                        <a:lnTo>
                                          <a:pt x="679" y="203"/>
                                        </a:lnTo>
                                        <a:lnTo>
                                          <a:pt x="649" y="198"/>
                                        </a:lnTo>
                                        <a:lnTo>
                                          <a:pt x="626" y="181"/>
                                        </a:lnTo>
                                        <a:lnTo>
                                          <a:pt x="608" y="165"/>
                                        </a:lnTo>
                                        <a:lnTo>
                                          <a:pt x="596" y="143"/>
                                        </a:lnTo>
                                        <a:lnTo>
                                          <a:pt x="578" y="137"/>
                                        </a:lnTo>
                                        <a:lnTo>
                                          <a:pt x="566" y="132"/>
                                        </a:lnTo>
                                        <a:lnTo>
                                          <a:pt x="542" y="126"/>
                                        </a:lnTo>
                                        <a:lnTo>
                                          <a:pt x="494" y="126"/>
                                        </a:lnTo>
                                        <a:lnTo>
                                          <a:pt x="429" y="137"/>
                                        </a:lnTo>
                                        <a:lnTo>
                                          <a:pt x="351" y="192"/>
                                        </a:lnTo>
                                        <a:lnTo>
                                          <a:pt x="268" y="247"/>
                                        </a:lnTo>
                                        <a:lnTo>
                                          <a:pt x="244" y="264"/>
                                        </a:lnTo>
                                        <a:lnTo>
                                          <a:pt x="238" y="280"/>
                                        </a:lnTo>
                                        <a:lnTo>
                                          <a:pt x="238" y="291"/>
                                        </a:lnTo>
                                        <a:lnTo>
                                          <a:pt x="250" y="302"/>
                                        </a:lnTo>
                                        <a:lnTo>
                                          <a:pt x="268" y="318"/>
                                        </a:lnTo>
                                        <a:lnTo>
                                          <a:pt x="298" y="335"/>
                                        </a:lnTo>
                                        <a:lnTo>
                                          <a:pt x="292" y="340"/>
                                        </a:lnTo>
                                        <a:lnTo>
                                          <a:pt x="286" y="340"/>
                                        </a:lnTo>
                                        <a:lnTo>
                                          <a:pt x="143" y="280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6" y="220"/>
                                        </a:lnTo>
                                        <a:lnTo>
                                          <a:pt x="12" y="214"/>
                                        </a:lnTo>
                                        <a:lnTo>
                                          <a:pt x="54" y="225"/>
                                        </a:lnTo>
                                        <a:lnTo>
                                          <a:pt x="83" y="236"/>
                                        </a:lnTo>
                                        <a:lnTo>
                                          <a:pt x="107" y="236"/>
                                        </a:lnTo>
                                        <a:lnTo>
                                          <a:pt x="125" y="231"/>
                                        </a:lnTo>
                                        <a:lnTo>
                                          <a:pt x="137" y="220"/>
                                        </a:lnTo>
                                        <a:lnTo>
                                          <a:pt x="161" y="203"/>
                                        </a:lnTo>
                                        <a:lnTo>
                                          <a:pt x="226" y="159"/>
                                        </a:lnTo>
                                        <a:lnTo>
                                          <a:pt x="286" y="116"/>
                                        </a:lnTo>
                                        <a:lnTo>
                                          <a:pt x="328" y="83"/>
                                        </a:lnTo>
                                        <a:lnTo>
                                          <a:pt x="345" y="66"/>
                                        </a:lnTo>
                                        <a:lnTo>
                                          <a:pt x="351" y="61"/>
                                        </a:lnTo>
                                        <a:lnTo>
                                          <a:pt x="351" y="44"/>
                                        </a:lnTo>
                                        <a:lnTo>
                                          <a:pt x="340" y="39"/>
                                        </a:lnTo>
                                        <a:lnTo>
                                          <a:pt x="322" y="28"/>
                                        </a:lnTo>
                                        <a:lnTo>
                                          <a:pt x="298" y="22"/>
                                        </a:lnTo>
                                        <a:lnTo>
                                          <a:pt x="268" y="17"/>
                                        </a:lnTo>
                                        <a:lnTo>
                                          <a:pt x="268" y="11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506" y="50"/>
                                        </a:lnTo>
                                        <a:lnTo>
                                          <a:pt x="524" y="55"/>
                                        </a:lnTo>
                                        <a:lnTo>
                                          <a:pt x="536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61" y="6950"/>
                                    <a:ext cx="1062" cy="487"/>
                                  </a:xfrm>
                                  <a:custGeom>
                                    <a:avLst/>
                                    <a:gdLst>
                                      <a:gd name="T0" fmla="*/ 238 w 1037"/>
                                      <a:gd name="T1" fmla="*/ 323 h 460"/>
                                      <a:gd name="T2" fmla="*/ 137 w 1037"/>
                                      <a:gd name="T3" fmla="*/ 285 h 460"/>
                                      <a:gd name="T4" fmla="*/ 54 w 1037"/>
                                      <a:gd name="T5" fmla="*/ 235 h 460"/>
                                      <a:gd name="T6" fmla="*/ 12 w 1037"/>
                                      <a:gd name="T7" fmla="*/ 181 h 460"/>
                                      <a:gd name="T8" fmla="*/ 0 w 1037"/>
                                      <a:gd name="T9" fmla="*/ 120 h 460"/>
                                      <a:gd name="T10" fmla="*/ 30 w 1037"/>
                                      <a:gd name="T11" fmla="*/ 65 h 460"/>
                                      <a:gd name="T12" fmla="*/ 113 w 1037"/>
                                      <a:gd name="T13" fmla="*/ 22 h 460"/>
                                      <a:gd name="T14" fmla="*/ 226 w 1037"/>
                                      <a:gd name="T15" fmla="*/ 0 h 460"/>
                                      <a:gd name="T16" fmla="*/ 369 w 1037"/>
                                      <a:gd name="T17" fmla="*/ 11 h 460"/>
                                      <a:gd name="T18" fmla="*/ 507 w 1037"/>
                                      <a:gd name="T19" fmla="*/ 49 h 460"/>
                                      <a:gd name="T20" fmla="*/ 608 w 1037"/>
                                      <a:gd name="T21" fmla="*/ 109 h 460"/>
                                      <a:gd name="T22" fmla="*/ 655 w 1037"/>
                                      <a:gd name="T23" fmla="*/ 159 h 460"/>
                                      <a:gd name="T24" fmla="*/ 703 w 1037"/>
                                      <a:gd name="T25" fmla="*/ 164 h 460"/>
                                      <a:gd name="T26" fmla="*/ 775 w 1037"/>
                                      <a:gd name="T27" fmla="*/ 131 h 460"/>
                                      <a:gd name="T28" fmla="*/ 822 w 1037"/>
                                      <a:gd name="T29" fmla="*/ 115 h 460"/>
                                      <a:gd name="T30" fmla="*/ 840 w 1037"/>
                                      <a:gd name="T31" fmla="*/ 98 h 460"/>
                                      <a:gd name="T32" fmla="*/ 828 w 1037"/>
                                      <a:gd name="T33" fmla="*/ 76 h 460"/>
                                      <a:gd name="T34" fmla="*/ 793 w 1037"/>
                                      <a:gd name="T35" fmla="*/ 54 h 460"/>
                                      <a:gd name="T36" fmla="*/ 769 w 1037"/>
                                      <a:gd name="T37" fmla="*/ 32 h 460"/>
                                      <a:gd name="T38" fmla="*/ 888 w 1037"/>
                                      <a:gd name="T39" fmla="*/ 76 h 460"/>
                                      <a:gd name="T40" fmla="*/ 1019 w 1037"/>
                                      <a:gd name="T41" fmla="*/ 137 h 460"/>
                                      <a:gd name="T42" fmla="*/ 518 w 1037"/>
                                      <a:gd name="T43" fmla="*/ 345 h 460"/>
                                      <a:gd name="T44" fmla="*/ 459 w 1037"/>
                                      <a:gd name="T45" fmla="*/ 372 h 460"/>
                                      <a:gd name="T46" fmla="*/ 429 w 1037"/>
                                      <a:gd name="T47" fmla="*/ 389 h 460"/>
                                      <a:gd name="T48" fmla="*/ 417 w 1037"/>
                                      <a:gd name="T49" fmla="*/ 405 h 460"/>
                                      <a:gd name="T50" fmla="*/ 429 w 1037"/>
                                      <a:gd name="T51" fmla="*/ 422 h 460"/>
                                      <a:gd name="T52" fmla="*/ 471 w 1037"/>
                                      <a:gd name="T53" fmla="*/ 449 h 460"/>
                                      <a:gd name="T54" fmla="*/ 459 w 1037"/>
                                      <a:gd name="T55" fmla="*/ 460 h 460"/>
                                      <a:gd name="T56" fmla="*/ 262 w 1037"/>
                                      <a:gd name="T57" fmla="*/ 372 h 460"/>
                                      <a:gd name="T58" fmla="*/ 238 w 1037"/>
                                      <a:gd name="T59" fmla="*/ 356 h 460"/>
                                      <a:gd name="T60" fmla="*/ 304 w 1037"/>
                                      <a:gd name="T61" fmla="*/ 334 h 460"/>
                                      <a:gd name="T62" fmla="*/ 334 w 1037"/>
                                      <a:gd name="T63" fmla="*/ 318 h 460"/>
                                      <a:gd name="T64" fmla="*/ 560 w 1037"/>
                                      <a:gd name="T65" fmla="*/ 224 h 460"/>
                                      <a:gd name="T66" fmla="*/ 596 w 1037"/>
                                      <a:gd name="T67" fmla="*/ 186 h 460"/>
                                      <a:gd name="T68" fmla="*/ 584 w 1037"/>
                                      <a:gd name="T69" fmla="*/ 137 h 460"/>
                                      <a:gd name="T70" fmla="*/ 536 w 1037"/>
                                      <a:gd name="T71" fmla="*/ 93 h 460"/>
                                      <a:gd name="T72" fmla="*/ 399 w 1037"/>
                                      <a:gd name="T73" fmla="*/ 49 h 460"/>
                                      <a:gd name="T74" fmla="*/ 304 w 1037"/>
                                      <a:gd name="T75" fmla="*/ 54 h 460"/>
                                      <a:gd name="T76" fmla="*/ 215 w 1037"/>
                                      <a:gd name="T77" fmla="*/ 82 h 460"/>
                                      <a:gd name="T78" fmla="*/ 149 w 1037"/>
                                      <a:gd name="T79" fmla="*/ 131 h 460"/>
                                      <a:gd name="T80" fmla="*/ 131 w 1037"/>
                                      <a:gd name="T81" fmla="*/ 181 h 460"/>
                                      <a:gd name="T82" fmla="*/ 149 w 1037"/>
                                      <a:gd name="T83" fmla="*/ 230 h 460"/>
                                      <a:gd name="T84" fmla="*/ 197 w 1037"/>
                                      <a:gd name="T85" fmla="*/ 274 h 460"/>
                                      <a:gd name="T86" fmla="*/ 256 w 1037"/>
                                      <a:gd name="T87" fmla="*/ 301 h 460"/>
                                      <a:gd name="T88" fmla="*/ 334 w 1037"/>
                                      <a:gd name="T89" fmla="*/ 318 h 4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037" h="460">
                                        <a:moveTo>
                                          <a:pt x="304" y="334"/>
                                        </a:moveTo>
                                        <a:lnTo>
                                          <a:pt x="238" y="323"/>
                                        </a:lnTo>
                                        <a:lnTo>
                                          <a:pt x="185" y="307"/>
                                        </a:lnTo>
                                        <a:lnTo>
                                          <a:pt x="137" y="285"/>
                                        </a:lnTo>
                                        <a:lnTo>
                                          <a:pt x="95" y="263"/>
                                        </a:lnTo>
                                        <a:lnTo>
                                          <a:pt x="54" y="235"/>
                                        </a:lnTo>
                                        <a:lnTo>
                                          <a:pt x="30" y="208"/>
                                        </a:lnTo>
                                        <a:lnTo>
                                          <a:pt x="12" y="181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66" y="43"/>
                                        </a:lnTo>
                                        <a:lnTo>
                                          <a:pt x="113" y="22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369" y="11"/>
                                        </a:lnTo>
                                        <a:lnTo>
                                          <a:pt x="441" y="27"/>
                                        </a:lnTo>
                                        <a:lnTo>
                                          <a:pt x="507" y="49"/>
                                        </a:lnTo>
                                        <a:lnTo>
                                          <a:pt x="572" y="82"/>
                                        </a:lnTo>
                                        <a:lnTo>
                                          <a:pt x="608" y="109"/>
                                        </a:lnTo>
                                        <a:lnTo>
                                          <a:pt x="638" y="131"/>
                                        </a:lnTo>
                                        <a:lnTo>
                                          <a:pt x="655" y="159"/>
                                        </a:lnTo>
                                        <a:lnTo>
                                          <a:pt x="661" y="181"/>
                                        </a:lnTo>
                                        <a:lnTo>
                                          <a:pt x="703" y="164"/>
                                        </a:lnTo>
                                        <a:lnTo>
                                          <a:pt x="745" y="148"/>
                                        </a:lnTo>
                                        <a:lnTo>
                                          <a:pt x="775" y="131"/>
                                        </a:lnTo>
                                        <a:lnTo>
                                          <a:pt x="804" y="120"/>
                                        </a:lnTo>
                                        <a:lnTo>
                                          <a:pt x="822" y="115"/>
                                        </a:lnTo>
                                        <a:lnTo>
                                          <a:pt x="828" y="104"/>
                                        </a:lnTo>
                                        <a:lnTo>
                                          <a:pt x="840" y="98"/>
                                        </a:lnTo>
                                        <a:lnTo>
                                          <a:pt x="840" y="87"/>
                                        </a:lnTo>
                                        <a:lnTo>
                                          <a:pt x="828" y="76"/>
                                        </a:lnTo>
                                        <a:lnTo>
                                          <a:pt x="816" y="65"/>
                                        </a:lnTo>
                                        <a:lnTo>
                                          <a:pt x="793" y="54"/>
                                        </a:lnTo>
                                        <a:lnTo>
                                          <a:pt x="763" y="38"/>
                                        </a:lnTo>
                                        <a:lnTo>
                                          <a:pt x="769" y="32"/>
                                        </a:lnTo>
                                        <a:lnTo>
                                          <a:pt x="769" y="27"/>
                                        </a:lnTo>
                                        <a:lnTo>
                                          <a:pt x="888" y="76"/>
                                        </a:lnTo>
                                        <a:lnTo>
                                          <a:pt x="1007" y="126"/>
                                        </a:lnTo>
                                        <a:lnTo>
                                          <a:pt x="1019" y="137"/>
                                        </a:lnTo>
                                        <a:lnTo>
                                          <a:pt x="1037" y="148"/>
                                        </a:lnTo>
                                        <a:lnTo>
                                          <a:pt x="518" y="345"/>
                                        </a:lnTo>
                                        <a:lnTo>
                                          <a:pt x="483" y="362"/>
                                        </a:lnTo>
                                        <a:lnTo>
                                          <a:pt x="459" y="372"/>
                                        </a:lnTo>
                                        <a:lnTo>
                                          <a:pt x="441" y="383"/>
                                        </a:lnTo>
                                        <a:lnTo>
                                          <a:pt x="429" y="389"/>
                                        </a:lnTo>
                                        <a:lnTo>
                                          <a:pt x="417" y="400"/>
                                        </a:lnTo>
                                        <a:lnTo>
                                          <a:pt x="417" y="405"/>
                                        </a:lnTo>
                                        <a:lnTo>
                                          <a:pt x="417" y="416"/>
                                        </a:lnTo>
                                        <a:lnTo>
                                          <a:pt x="429" y="422"/>
                                        </a:lnTo>
                                        <a:lnTo>
                                          <a:pt x="447" y="438"/>
                                        </a:lnTo>
                                        <a:lnTo>
                                          <a:pt x="471" y="449"/>
                                        </a:lnTo>
                                        <a:lnTo>
                                          <a:pt x="465" y="455"/>
                                        </a:lnTo>
                                        <a:lnTo>
                                          <a:pt x="459" y="460"/>
                                        </a:lnTo>
                                        <a:lnTo>
                                          <a:pt x="364" y="416"/>
                                        </a:lnTo>
                                        <a:lnTo>
                                          <a:pt x="262" y="372"/>
                                        </a:lnTo>
                                        <a:lnTo>
                                          <a:pt x="250" y="367"/>
                                        </a:lnTo>
                                        <a:lnTo>
                                          <a:pt x="238" y="356"/>
                                        </a:lnTo>
                                        <a:lnTo>
                                          <a:pt x="274" y="345"/>
                                        </a:lnTo>
                                        <a:lnTo>
                                          <a:pt x="304" y="334"/>
                                        </a:lnTo>
                                        <a:lnTo>
                                          <a:pt x="304" y="334"/>
                                        </a:lnTo>
                                        <a:close/>
                                        <a:moveTo>
                                          <a:pt x="334" y="318"/>
                                        </a:moveTo>
                                        <a:lnTo>
                                          <a:pt x="447" y="274"/>
                                        </a:lnTo>
                                        <a:lnTo>
                                          <a:pt x="560" y="224"/>
                                        </a:lnTo>
                                        <a:lnTo>
                                          <a:pt x="584" y="208"/>
                                        </a:lnTo>
                                        <a:lnTo>
                                          <a:pt x="596" y="186"/>
                                        </a:lnTo>
                                        <a:lnTo>
                                          <a:pt x="596" y="164"/>
                                        </a:lnTo>
                                        <a:lnTo>
                                          <a:pt x="584" y="137"/>
                                        </a:lnTo>
                                        <a:lnTo>
                                          <a:pt x="566" y="115"/>
                                        </a:lnTo>
                                        <a:lnTo>
                                          <a:pt x="536" y="93"/>
                                        </a:lnTo>
                                        <a:lnTo>
                                          <a:pt x="477" y="65"/>
                                        </a:lnTo>
                                        <a:lnTo>
                                          <a:pt x="399" y="49"/>
                                        </a:lnTo>
                                        <a:lnTo>
                                          <a:pt x="352" y="49"/>
                                        </a:lnTo>
                                        <a:lnTo>
                                          <a:pt x="304" y="54"/>
                                        </a:lnTo>
                                        <a:lnTo>
                                          <a:pt x="256" y="65"/>
                                        </a:lnTo>
                                        <a:lnTo>
                                          <a:pt x="215" y="82"/>
                                        </a:lnTo>
                                        <a:lnTo>
                                          <a:pt x="179" y="109"/>
                                        </a:lnTo>
                                        <a:lnTo>
                                          <a:pt x="149" y="131"/>
                                        </a:lnTo>
                                        <a:lnTo>
                                          <a:pt x="137" y="159"/>
                                        </a:lnTo>
                                        <a:lnTo>
                                          <a:pt x="131" y="181"/>
                                        </a:lnTo>
                                        <a:lnTo>
                                          <a:pt x="137" y="208"/>
                                        </a:lnTo>
                                        <a:lnTo>
                                          <a:pt x="149" y="230"/>
                                        </a:lnTo>
                                        <a:lnTo>
                                          <a:pt x="167" y="252"/>
                                        </a:lnTo>
                                        <a:lnTo>
                                          <a:pt x="197" y="274"/>
                                        </a:lnTo>
                                        <a:lnTo>
                                          <a:pt x="221" y="290"/>
                                        </a:lnTo>
                                        <a:lnTo>
                                          <a:pt x="256" y="301"/>
                                        </a:lnTo>
                                        <a:lnTo>
                                          <a:pt x="334" y="318"/>
                                        </a:lnTo>
                                        <a:lnTo>
                                          <a:pt x="334" y="3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31" y="7362"/>
                                    <a:ext cx="793" cy="407"/>
                                  </a:xfrm>
                                  <a:custGeom>
                                    <a:avLst/>
                                    <a:gdLst>
                                      <a:gd name="T0" fmla="*/ 691 w 774"/>
                                      <a:gd name="T1" fmla="*/ 280 h 384"/>
                                      <a:gd name="T2" fmla="*/ 596 w 774"/>
                                      <a:gd name="T3" fmla="*/ 291 h 384"/>
                                      <a:gd name="T4" fmla="*/ 620 w 774"/>
                                      <a:gd name="T5" fmla="*/ 258 h 384"/>
                                      <a:gd name="T6" fmla="*/ 649 w 774"/>
                                      <a:gd name="T7" fmla="*/ 219 h 384"/>
                                      <a:gd name="T8" fmla="*/ 649 w 774"/>
                                      <a:gd name="T9" fmla="*/ 181 h 384"/>
                                      <a:gd name="T10" fmla="*/ 608 w 774"/>
                                      <a:gd name="T11" fmla="*/ 110 h 384"/>
                                      <a:gd name="T12" fmla="*/ 524 w 774"/>
                                      <a:gd name="T13" fmla="*/ 60 h 384"/>
                                      <a:gd name="T14" fmla="*/ 459 w 774"/>
                                      <a:gd name="T15" fmla="*/ 49 h 384"/>
                                      <a:gd name="T16" fmla="*/ 429 w 774"/>
                                      <a:gd name="T17" fmla="*/ 82 h 384"/>
                                      <a:gd name="T18" fmla="*/ 435 w 774"/>
                                      <a:gd name="T19" fmla="*/ 132 h 384"/>
                                      <a:gd name="T20" fmla="*/ 465 w 774"/>
                                      <a:gd name="T21" fmla="*/ 203 h 384"/>
                                      <a:gd name="T22" fmla="*/ 488 w 774"/>
                                      <a:gd name="T23" fmla="*/ 296 h 384"/>
                                      <a:gd name="T24" fmla="*/ 459 w 774"/>
                                      <a:gd name="T25" fmla="*/ 362 h 384"/>
                                      <a:gd name="T26" fmla="*/ 387 w 774"/>
                                      <a:gd name="T27" fmla="*/ 384 h 384"/>
                                      <a:gd name="T28" fmla="*/ 316 w 774"/>
                                      <a:gd name="T29" fmla="*/ 373 h 384"/>
                                      <a:gd name="T30" fmla="*/ 202 w 774"/>
                                      <a:gd name="T31" fmla="*/ 318 h 384"/>
                                      <a:gd name="T32" fmla="*/ 107 w 774"/>
                                      <a:gd name="T33" fmla="*/ 225 h 384"/>
                                      <a:gd name="T34" fmla="*/ 59 w 774"/>
                                      <a:gd name="T35" fmla="*/ 164 h 384"/>
                                      <a:gd name="T36" fmla="*/ 36 w 774"/>
                                      <a:gd name="T37" fmla="*/ 148 h 384"/>
                                      <a:gd name="T38" fmla="*/ 12 w 774"/>
                                      <a:gd name="T39" fmla="*/ 137 h 384"/>
                                      <a:gd name="T40" fmla="*/ 83 w 774"/>
                                      <a:gd name="T41" fmla="*/ 104 h 384"/>
                                      <a:gd name="T42" fmla="*/ 185 w 774"/>
                                      <a:gd name="T43" fmla="*/ 88 h 384"/>
                                      <a:gd name="T44" fmla="*/ 143 w 774"/>
                                      <a:gd name="T45" fmla="*/ 126 h 384"/>
                                      <a:gd name="T46" fmla="*/ 131 w 774"/>
                                      <a:gd name="T47" fmla="*/ 170 h 384"/>
                                      <a:gd name="T48" fmla="*/ 155 w 774"/>
                                      <a:gd name="T49" fmla="*/ 241 h 384"/>
                                      <a:gd name="T50" fmla="*/ 208 w 774"/>
                                      <a:gd name="T51" fmla="*/ 291 h 384"/>
                                      <a:gd name="T52" fmla="*/ 286 w 774"/>
                                      <a:gd name="T53" fmla="*/ 318 h 384"/>
                                      <a:gd name="T54" fmla="*/ 345 w 774"/>
                                      <a:gd name="T55" fmla="*/ 302 h 384"/>
                                      <a:gd name="T56" fmla="*/ 357 w 774"/>
                                      <a:gd name="T57" fmla="*/ 274 h 384"/>
                                      <a:gd name="T58" fmla="*/ 357 w 774"/>
                                      <a:gd name="T59" fmla="*/ 236 h 384"/>
                                      <a:gd name="T60" fmla="*/ 334 w 774"/>
                                      <a:gd name="T61" fmla="*/ 164 h 384"/>
                                      <a:gd name="T62" fmla="*/ 310 w 774"/>
                                      <a:gd name="T63" fmla="*/ 99 h 384"/>
                                      <a:gd name="T64" fmla="*/ 304 w 774"/>
                                      <a:gd name="T65" fmla="*/ 55 h 384"/>
                                      <a:gd name="T66" fmla="*/ 334 w 774"/>
                                      <a:gd name="T67" fmla="*/ 22 h 384"/>
                                      <a:gd name="T68" fmla="*/ 381 w 774"/>
                                      <a:gd name="T69" fmla="*/ 5 h 384"/>
                                      <a:gd name="T70" fmla="*/ 453 w 774"/>
                                      <a:gd name="T71" fmla="*/ 5 h 384"/>
                                      <a:gd name="T72" fmla="*/ 572 w 774"/>
                                      <a:gd name="T73" fmla="*/ 49 h 384"/>
                                      <a:gd name="T74" fmla="*/ 637 w 774"/>
                                      <a:gd name="T75" fmla="*/ 104 h 384"/>
                                      <a:gd name="T76" fmla="*/ 691 w 774"/>
                                      <a:gd name="T77" fmla="*/ 175 h 384"/>
                                      <a:gd name="T78" fmla="*/ 715 w 774"/>
                                      <a:gd name="T79" fmla="*/ 219 h 384"/>
                                      <a:gd name="T80" fmla="*/ 733 w 774"/>
                                      <a:gd name="T81" fmla="*/ 230 h 384"/>
                                      <a:gd name="T82" fmla="*/ 763 w 774"/>
                                      <a:gd name="T83" fmla="*/ 236 h 384"/>
                                      <a:gd name="T84" fmla="*/ 774 w 774"/>
                                      <a:gd name="T85" fmla="*/ 258 h 3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774" h="384">
                                        <a:moveTo>
                                          <a:pt x="774" y="258"/>
                                        </a:moveTo>
                                        <a:lnTo>
                                          <a:pt x="691" y="280"/>
                                        </a:lnTo>
                                        <a:lnTo>
                                          <a:pt x="602" y="296"/>
                                        </a:lnTo>
                                        <a:lnTo>
                                          <a:pt x="596" y="291"/>
                                        </a:lnTo>
                                        <a:lnTo>
                                          <a:pt x="590" y="280"/>
                                        </a:lnTo>
                                        <a:lnTo>
                                          <a:pt x="620" y="258"/>
                                        </a:lnTo>
                                        <a:lnTo>
                                          <a:pt x="637" y="241"/>
                                        </a:lnTo>
                                        <a:lnTo>
                                          <a:pt x="649" y="219"/>
                                        </a:lnTo>
                                        <a:lnTo>
                                          <a:pt x="655" y="197"/>
                                        </a:lnTo>
                                        <a:lnTo>
                                          <a:pt x="649" y="181"/>
                                        </a:lnTo>
                                        <a:lnTo>
                                          <a:pt x="643" y="159"/>
                                        </a:lnTo>
                                        <a:lnTo>
                                          <a:pt x="608" y="110"/>
                                        </a:lnTo>
                                        <a:lnTo>
                                          <a:pt x="566" y="82"/>
                                        </a:lnTo>
                                        <a:lnTo>
                                          <a:pt x="524" y="60"/>
                                        </a:lnTo>
                                        <a:lnTo>
                                          <a:pt x="488" y="49"/>
                                        </a:lnTo>
                                        <a:lnTo>
                                          <a:pt x="459" y="49"/>
                                        </a:lnTo>
                                        <a:lnTo>
                                          <a:pt x="435" y="60"/>
                                        </a:lnTo>
                                        <a:lnTo>
                                          <a:pt x="429" y="82"/>
                                        </a:lnTo>
                                        <a:lnTo>
                                          <a:pt x="429" y="115"/>
                                        </a:lnTo>
                                        <a:lnTo>
                                          <a:pt x="435" y="132"/>
                                        </a:lnTo>
                                        <a:lnTo>
                                          <a:pt x="447" y="159"/>
                                        </a:lnTo>
                                        <a:lnTo>
                                          <a:pt x="465" y="203"/>
                                        </a:lnTo>
                                        <a:lnTo>
                                          <a:pt x="477" y="241"/>
                                        </a:lnTo>
                                        <a:lnTo>
                                          <a:pt x="488" y="296"/>
                                        </a:lnTo>
                                        <a:lnTo>
                                          <a:pt x="482" y="334"/>
                                        </a:lnTo>
                                        <a:lnTo>
                                          <a:pt x="459" y="362"/>
                                        </a:lnTo>
                                        <a:lnTo>
                                          <a:pt x="423" y="378"/>
                                        </a:lnTo>
                                        <a:lnTo>
                                          <a:pt x="387" y="384"/>
                                        </a:lnTo>
                                        <a:lnTo>
                                          <a:pt x="351" y="384"/>
                                        </a:lnTo>
                                        <a:lnTo>
                                          <a:pt x="316" y="373"/>
                                        </a:lnTo>
                                        <a:lnTo>
                                          <a:pt x="274" y="356"/>
                                        </a:lnTo>
                                        <a:lnTo>
                                          <a:pt x="202" y="318"/>
                                        </a:lnTo>
                                        <a:lnTo>
                                          <a:pt x="143" y="269"/>
                                        </a:lnTo>
                                        <a:lnTo>
                                          <a:pt x="107" y="225"/>
                                        </a:lnTo>
                                        <a:lnTo>
                                          <a:pt x="71" y="181"/>
                                        </a:lnTo>
                                        <a:lnTo>
                                          <a:pt x="59" y="164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36" y="148"/>
                                        </a:lnTo>
                                        <a:lnTo>
                                          <a:pt x="18" y="143"/>
                                        </a:lnTo>
                                        <a:lnTo>
                                          <a:pt x="12" y="137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83" y="104"/>
                                        </a:lnTo>
                                        <a:lnTo>
                                          <a:pt x="167" y="71"/>
                                        </a:lnTo>
                                        <a:lnTo>
                                          <a:pt x="185" y="88"/>
                                        </a:lnTo>
                                        <a:lnTo>
                                          <a:pt x="161" y="104"/>
                                        </a:lnTo>
                                        <a:lnTo>
                                          <a:pt x="143" y="126"/>
                                        </a:lnTo>
                                        <a:lnTo>
                                          <a:pt x="137" y="148"/>
                                        </a:lnTo>
                                        <a:lnTo>
                                          <a:pt x="131" y="170"/>
                                        </a:lnTo>
                                        <a:lnTo>
                                          <a:pt x="143" y="219"/>
                                        </a:lnTo>
                                        <a:lnTo>
                                          <a:pt x="155" y="241"/>
                                        </a:lnTo>
                                        <a:lnTo>
                                          <a:pt x="173" y="263"/>
                                        </a:lnTo>
                                        <a:lnTo>
                                          <a:pt x="208" y="291"/>
                                        </a:lnTo>
                                        <a:lnTo>
                                          <a:pt x="244" y="307"/>
                                        </a:lnTo>
                                        <a:lnTo>
                                          <a:pt x="286" y="318"/>
                                        </a:lnTo>
                                        <a:lnTo>
                                          <a:pt x="316" y="318"/>
                                        </a:lnTo>
                                        <a:lnTo>
                                          <a:pt x="345" y="302"/>
                                        </a:lnTo>
                                        <a:lnTo>
                                          <a:pt x="357" y="291"/>
                                        </a:lnTo>
                                        <a:lnTo>
                                          <a:pt x="357" y="274"/>
                                        </a:lnTo>
                                        <a:lnTo>
                                          <a:pt x="357" y="258"/>
                                        </a:lnTo>
                                        <a:lnTo>
                                          <a:pt x="357" y="236"/>
                                        </a:lnTo>
                                        <a:lnTo>
                                          <a:pt x="345" y="203"/>
                                        </a:lnTo>
                                        <a:lnTo>
                                          <a:pt x="334" y="164"/>
                                        </a:lnTo>
                                        <a:lnTo>
                                          <a:pt x="316" y="126"/>
                                        </a:lnTo>
                                        <a:lnTo>
                                          <a:pt x="310" y="99"/>
                                        </a:lnTo>
                                        <a:lnTo>
                                          <a:pt x="304" y="71"/>
                                        </a:lnTo>
                                        <a:lnTo>
                                          <a:pt x="304" y="55"/>
                                        </a:lnTo>
                                        <a:lnTo>
                                          <a:pt x="322" y="27"/>
                                        </a:lnTo>
                                        <a:lnTo>
                                          <a:pt x="334" y="22"/>
                                        </a:lnTo>
                                        <a:lnTo>
                                          <a:pt x="351" y="11"/>
                                        </a:lnTo>
                                        <a:lnTo>
                                          <a:pt x="381" y="5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53" y="5"/>
                                        </a:lnTo>
                                        <a:lnTo>
                                          <a:pt x="494" y="16"/>
                                        </a:lnTo>
                                        <a:lnTo>
                                          <a:pt x="572" y="49"/>
                                        </a:lnTo>
                                        <a:lnTo>
                                          <a:pt x="608" y="77"/>
                                        </a:lnTo>
                                        <a:lnTo>
                                          <a:pt x="637" y="104"/>
                                        </a:lnTo>
                                        <a:lnTo>
                                          <a:pt x="667" y="137"/>
                                        </a:lnTo>
                                        <a:lnTo>
                                          <a:pt x="691" y="175"/>
                                        </a:lnTo>
                                        <a:lnTo>
                                          <a:pt x="709" y="203"/>
                                        </a:lnTo>
                                        <a:lnTo>
                                          <a:pt x="715" y="219"/>
                                        </a:lnTo>
                                        <a:lnTo>
                                          <a:pt x="727" y="225"/>
                                        </a:lnTo>
                                        <a:lnTo>
                                          <a:pt x="733" y="230"/>
                                        </a:lnTo>
                                        <a:lnTo>
                                          <a:pt x="745" y="236"/>
                                        </a:lnTo>
                                        <a:lnTo>
                                          <a:pt x="763" y="236"/>
                                        </a:lnTo>
                                        <a:lnTo>
                                          <a:pt x="768" y="247"/>
                                        </a:lnTo>
                                        <a:lnTo>
                                          <a:pt x="774" y="2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" y="8338"/>
                                    <a:ext cx="994" cy="900"/>
                                  </a:xfrm>
                                  <a:custGeom>
                                    <a:avLst/>
                                    <a:gdLst>
                                      <a:gd name="T0" fmla="*/ 840 w 971"/>
                                      <a:gd name="T1" fmla="*/ 746 h 850"/>
                                      <a:gd name="T2" fmla="*/ 709 w 971"/>
                                      <a:gd name="T3" fmla="*/ 768 h 850"/>
                                      <a:gd name="T4" fmla="*/ 751 w 971"/>
                                      <a:gd name="T5" fmla="*/ 730 h 850"/>
                                      <a:gd name="T6" fmla="*/ 810 w 971"/>
                                      <a:gd name="T7" fmla="*/ 664 h 850"/>
                                      <a:gd name="T8" fmla="*/ 840 w 971"/>
                                      <a:gd name="T9" fmla="*/ 587 h 850"/>
                                      <a:gd name="T10" fmla="*/ 840 w 971"/>
                                      <a:gd name="T11" fmla="*/ 505 h 850"/>
                                      <a:gd name="T12" fmla="*/ 822 w 971"/>
                                      <a:gd name="T13" fmla="*/ 412 h 850"/>
                                      <a:gd name="T14" fmla="*/ 804 w 971"/>
                                      <a:gd name="T15" fmla="*/ 296 h 850"/>
                                      <a:gd name="T16" fmla="*/ 775 w 971"/>
                                      <a:gd name="T17" fmla="*/ 220 h 850"/>
                                      <a:gd name="T18" fmla="*/ 769 w 971"/>
                                      <a:gd name="T19" fmla="*/ 220 h 850"/>
                                      <a:gd name="T20" fmla="*/ 763 w 971"/>
                                      <a:gd name="T21" fmla="*/ 220 h 850"/>
                                      <a:gd name="T22" fmla="*/ 745 w 971"/>
                                      <a:gd name="T23" fmla="*/ 209 h 850"/>
                                      <a:gd name="T24" fmla="*/ 673 w 971"/>
                                      <a:gd name="T25" fmla="*/ 209 h 850"/>
                                      <a:gd name="T26" fmla="*/ 632 w 971"/>
                                      <a:gd name="T27" fmla="*/ 198 h 850"/>
                                      <a:gd name="T28" fmla="*/ 477 w 971"/>
                                      <a:gd name="T29" fmla="*/ 159 h 850"/>
                                      <a:gd name="T30" fmla="*/ 357 w 971"/>
                                      <a:gd name="T31" fmla="*/ 154 h 850"/>
                                      <a:gd name="T32" fmla="*/ 262 w 971"/>
                                      <a:gd name="T33" fmla="*/ 176 h 850"/>
                                      <a:gd name="T34" fmla="*/ 179 w 971"/>
                                      <a:gd name="T35" fmla="*/ 203 h 850"/>
                                      <a:gd name="T36" fmla="*/ 107 w 971"/>
                                      <a:gd name="T37" fmla="*/ 209 h 850"/>
                                      <a:gd name="T38" fmla="*/ 89 w 971"/>
                                      <a:gd name="T39" fmla="*/ 220 h 850"/>
                                      <a:gd name="T40" fmla="*/ 83 w 971"/>
                                      <a:gd name="T41" fmla="*/ 220 h 850"/>
                                      <a:gd name="T42" fmla="*/ 83 w 971"/>
                                      <a:gd name="T43" fmla="*/ 220 h 850"/>
                                      <a:gd name="T44" fmla="*/ 60 w 971"/>
                                      <a:gd name="T45" fmla="*/ 318 h 850"/>
                                      <a:gd name="T46" fmla="*/ 60 w 971"/>
                                      <a:gd name="T47" fmla="*/ 406 h 850"/>
                                      <a:gd name="T48" fmla="*/ 83 w 971"/>
                                      <a:gd name="T49" fmla="*/ 527 h 850"/>
                                      <a:gd name="T50" fmla="*/ 173 w 971"/>
                                      <a:gd name="T51" fmla="*/ 691 h 850"/>
                                      <a:gd name="T52" fmla="*/ 256 w 971"/>
                                      <a:gd name="T53" fmla="*/ 763 h 850"/>
                                      <a:gd name="T54" fmla="*/ 369 w 971"/>
                                      <a:gd name="T55" fmla="*/ 828 h 850"/>
                                      <a:gd name="T56" fmla="*/ 369 w 971"/>
                                      <a:gd name="T57" fmla="*/ 850 h 850"/>
                                      <a:gd name="T58" fmla="*/ 238 w 971"/>
                                      <a:gd name="T59" fmla="*/ 790 h 850"/>
                                      <a:gd name="T60" fmla="*/ 143 w 971"/>
                                      <a:gd name="T61" fmla="*/ 708 h 850"/>
                                      <a:gd name="T62" fmla="*/ 65 w 971"/>
                                      <a:gd name="T63" fmla="*/ 604 h 850"/>
                                      <a:gd name="T64" fmla="*/ 24 w 971"/>
                                      <a:gd name="T65" fmla="*/ 477 h 850"/>
                                      <a:gd name="T66" fmla="*/ 6 w 971"/>
                                      <a:gd name="T67" fmla="*/ 373 h 850"/>
                                      <a:gd name="T68" fmla="*/ 6 w 971"/>
                                      <a:gd name="T69" fmla="*/ 220 h 850"/>
                                      <a:gd name="T70" fmla="*/ 18 w 971"/>
                                      <a:gd name="T71" fmla="*/ 198 h 850"/>
                                      <a:gd name="T72" fmla="*/ 95 w 971"/>
                                      <a:gd name="T73" fmla="*/ 126 h 850"/>
                                      <a:gd name="T74" fmla="*/ 220 w 971"/>
                                      <a:gd name="T75" fmla="*/ 39 h 850"/>
                                      <a:gd name="T76" fmla="*/ 357 w 971"/>
                                      <a:gd name="T77" fmla="*/ 0 h 850"/>
                                      <a:gd name="T78" fmla="*/ 489 w 971"/>
                                      <a:gd name="T79" fmla="*/ 6 h 850"/>
                                      <a:gd name="T80" fmla="*/ 596 w 971"/>
                                      <a:gd name="T81" fmla="*/ 44 h 850"/>
                                      <a:gd name="T82" fmla="*/ 691 w 971"/>
                                      <a:gd name="T83" fmla="*/ 104 h 850"/>
                                      <a:gd name="T84" fmla="*/ 769 w 971"/>
                                      <a:gd name="T85" fmla="*/ 170 h 850"/>
                                      <a:gd name="T86" fmla="*/ 798 w 971"/>
                                      <a:gd name="T87" fmla="*/ 209 h 850"/>
                                      <a:gd name="T88" fmla="*/ 822 w 971"/>
                                      <a:gd name="T89" fmla="*/ 214 h 850"/>
                                      <a:gd name="T90" fmla="*/ 828 w 971"/>
                                      <a:gd name="T91" fmla="*/ 220 h 850"/>
                                      <a:gd name="T92" fmla="*/ 828 w 971"/>
                                      <a:gd name="T93" fmla="*/ 220 h 850"/>
                                      <a:gd name="T94" fmla="*/ 858 w 971"/>
                                      <a:gd name="T95" fmla="*/ 357 h 850"/>
                                      <a:gd name="T96" fmla="*/ 870 w 971"/>
                                      <a:gd name="T97" fmla="*/ 445 h 850"/>
                                      <a:gd name="T98" fmla="*/ 882 w 971"/>
                                      <a:gd name="T99" fmla="*/ 620 h 850"/>
                                      <a:gd name="T100" fmla="*/ 882 w 971"/>
                                      <a:gd name="T101" fmla="*/ 658 h 850"/>
                                      <a:gd name="T102" fmla="*/ 906 w 971"/>
                                      <a:gd name="T103" fmla="*/ 686 h 850"/>
                                      <a:gd name="T104" fmla="*/ 959 w 971"/>
                                      <a:gd name="T105" fmla="*/ 697 h 850"/>
                                      <a:gd name="T106" fmla="*/ 971 w 971"/>
                                      <a:gd name="T107" fmla="*/ 719 h 8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971" h="850">
                                        <a:moveTo>
                                          <a:pt x="971" y="719"/>
                                        </a:moveTo>
                                        <a:lnTo>
                                          <a:pt x="840" y="746"/>
                                        </a:lnTo>
                                        <a:lnTo>
                                          <a:pt x="709" y="774"/>
                                        </a:lnTo>
                                        <a:lnTo>
                                          <a:pt x="709" y="768"/>
                                        </a:lnTo>
                                        <a:lnTo>
                                          <a:pt x="703" y="757"/>
                                        </a:lnTo>
                                        <a:lnTo>
                                          <a:pt x="751" y="730"/>
                                        </a:lnTo>
                                        <a:lnTo>
                                          <a:pt x="786" y="697"/>
                                        </a:lnTo>
                                        <a:lnTo>
                                          <a:pt x="810" y="664"/>
                                        </a:lnTo>
                                        <a:lnTo>
                                          <a:pt x="828" y="626"/>
                                        </a:lnTo>
                                        <a:lnTo>
                                          <a:pt x="840" y="587"/>
                                        </a:lnTo>
                                        <a:lnTo>
                                          <a:pt x="840" y="549"/>
                                        </a:lnTo>
                                        <a:lnTo>
                                          <a:pt x="840" y="505"/>
                                        </a:lnTo>
                                        <a:lnTo>
                                          <a:pt x="828" y="455"/>
                                        </a:lnTo>
                                        <a:lnTo>
                                          <a:pt x="822" y="412"/>
                                        </a:lnTo>
                                        <a:lnTo>
                                          <a:pt x="822" y="362"/>
                                        </a:lnTo>
                                        <a:lnTo>
                                          <a:pt x="804" y="296"/>
                                        </a:lnTo>
                                        <a:lnTo>
                                          <a:pt x="775" y="220"/>
                                        </a:lnTo>
                                        <a:lnTo>
                                          <a:pt x="775" y="220"/>
                                        </a:lnTo>
                                        <a:lnTo>
                                          <a:pt x="769" y="220"/>
                                        </a:lnTo>
                                        <a:lnTo>
                                          <a:pt x="769" y="220"/>
                                        </a:lnTo>
                                        <a:lnTo>
                                          <a:pt x="769" y="220"/>
                                        </a:lnTo>
                                        <a:lnTo>
                                          <a:pt x="763" y="220"/>
                                        </a:lnTo>
                                        <a:lnTo>
                                          <a:pt x="757" y="214"/>
                                        </a:lnTo>
                                        <a:lnTo>
                                          <a:pt x="745" y="209"/>
                                        </a:lnTo>
                                        <a:lnTo>
                                          <a:pt x="715" y="209"/>
                                        </a:lnTo>
                                        <a:lnTo>
                                          <a:pt x="673" y="209"/>
                                        </a:lnTo>
                                        <a:lnTo>
                                          <a:pt x="649" y="203"/>
                                        </a:lnTo>
                                        <a:lnTo>
                                          <a:pt x="632" y="198"/>
                                        </a:lnTo>
                                        <a:lnTo>
                                          <a:pt x="530" y="165"/>
                                        </a:lnTo>
                                        <a:lnTo>
                                          <a:pt x="477" y="159"/>
                                        </a:lnTo>
                                        <a:lnTo>
                                          <a:pt x="411" y="154"/>
                                        </a:lnTo>
                                        <a:lnTo>
                                          <a:pt x="357" y="154"/>
                                        </a:lnTo>
                                        <a:lnTo>
                                          <a:pt x="304" y="165"/>
                                        </a:lnTo>
                                        <a:lnTo>
                                          <a:pt x="262" y="176"/>
                                        </a:lnTo>
                                        <a:lnTo>
                                          <a:pt x="214" y="192"/>
                                        </a:lnTo>
                                        <a:lnTo>
                                          <a:pt x="179" y="203"/>
                                        </a:lnTo>
                                        <a:lnTo>
                                          <a:pt x="143" y="209"/>
                                        </a:lnTo>
                                        <a:lnTo>
                                          <a:pt x="107" y="209"/>
                                        </a:lnTo>
                                        <a:lnTo>
                                          <a:pt x="89" y="220"/>
                                        </a:lnTo>
                                        <a:lnTo>
                                          <a:pt x="89" y="220"/>
                                        </a:lnTo>
                                        <a:lnTo>
                                          <a:pt x="83" y="220"/>
                                        </a:lnTo>
                                        <a:lnTo>
                                          <a:pt x="83" y="220"/>
                                        </a:lnTo>
                                        <a:lnTo>
                                          <a:pt x="83" y="220"/>
                                        </a:lnTo>
                                        <a:lnTo>
                                          <a:pt x="83" y="220"/>
                                        </a:lnTo>
                                        <a:lnTo>
                                          <a:pt x="65" y="275"/>
                                        </a:lnTo>
                                        <a:lnTo>
                                          <a:pt x="60" y="318"/>
                                        </a:lnTo>
                                        <a:lnTo>
                                          <a:pt x="54" y="362"/>
                                        </a:lnTo>
                                        <a:lnTo>
                                          <a:pt x="60" y="406"/>
                                        </a:lnTo>
                                        <a:lnTo>
                                          <a:pt x="71" y="472"/>
                                        </a:lnTo>
                                        <a:lnTo>
                                          <a:pt x="83" y="527"/>
                                        </a:lnTo>
                                        <a:lnTo>
                                          <a:pt x="119" y="620"/>
                                        </a:lnTo>
                                        <a:lnTo>
                                          <a:pt x="173" y="691"/>
                                        </a:lnTo>
                                        <a:lnTo>
                                          <a:pt x="208" y="724"/>
                                        </a:lnTo>
                                        <a:lnTo>
                                          <a:pt x="256" y="763"/>
                                        </a:lnTo>
                                        <a:lnTo>
                                          <a:pt x="310" y="796"/>
                                        </a:lnTo>
                                        <a:lnTo>
                                          <a:pt x="369" y="828"/>
                                        </a:lnTo>
                                        <a:lnTo>
                                          <a:pt x="369" y="839"/>
                                        </a:lnTo>
                                        <a:lnTo>
                                          <a:pt x="369" y="850"/>
                                        </a:lnTo>
                                        <a:lnTo>
                                          <a:pt x="304" y="823"/>
                                        </a:lnTo>
                                        <a:lnTo>
                                          <a:pt x="238" y="790"/>
                                        </a:lnTo>
                                        <a:lnTo>
                                          <a:pt x="191" y="752"/>
                                        </a:lnTo>
                                        <a:lnTo>
                                          <a:pt x="143" y="708"/>
                                        </a:lnTo>
                                        <a:lnTo>
                                          <a:pt x="101" y="658"/>
                                        </a:lnTo>
                                        <a:lnTo>
                                          <a:pt x="65" y="604"/>
                                        </a:lnTo>
                                        <a:lnTo>
                                          <a:pt x="42" y="543"/>
                                        </a:lnTo>
                                        <a:lnTo>
                                          <a:pt x="24" y="477"/>
                                        </a:lnTo>
                                        <a:lnTo>
                                          <a:pt x="12" y="434"/>
                                        </a:lnTo>
                                        <a:lnTo>
                                          <a:pt x="6" y="373"/>
                                        </a:lnTo>
                                        <a:lnTo>
                                          <a:pt x="0" y="302"/>
                                        </a:lnTo>
                                        <a:lnTo>
                                          <a:pt x="6" y="220"/>
                                        </a:lnTo>
                                        <a:lnTo>
                                          <a:pt x="6" y="220"/>
                                        </a:lnTo>
                                        <a:lnTo>
                                          <a:pt x="18" y="198"/>
                                        </a:lnTo>
                                        <a:lnTo>
                                          <a:pt x="54" y="165"/>
                                        </a:lnTo>
                                        <a:lnTo>
                                          <a:pt x="95" y="126"/>
                                        </a:lnTo>
                                        <a:lnTo>
                                          <a:pt x="155" y="83"/>
                                        </a:lnTo>
                                        <a:lnTo>
                                          <a:pt x="220" y="39"/>
                                        </a:lnTo>
                                        <a:lnTo>
                                          <a:pt x="286" y="17"/>
                                        </a:lnTo>
                                        <a:lnTo>
                                          <a:pt x="357" y="0"/>
                                        </a:lnTo>
                                        <a:lnTo>
                                          <a:pt x="429" y="0"/>
                                        </a:lnTo>
                                        <a:lnTo>
                                          <a:pt x="489" y="6"/>
                                        </a:lnTo>
                                        <a:lnTo>
                                          <a:pt x="548" y="22"/>
                                        </a:lnTo>
                                        <a:lnTo>
                                          <a:pt x="596" y="44"/>
                                        </a:lnTo>
                                        <a:lnTo>
                                          <a:pt x="643" y="72"/>
                                        </a:lnTo>
                                        <a:lnTo>
                                          <a:pt x="691" y="104"/>
                                        </a:lnTo>
                                        <a:lnTo>
                                          <a:pt x="733" y="137"/>
                                        </a:lnTo>
                                        <a:lnTo>
                                          <a:pt x="769" y="170"/>
                                        </a:lnTo>
                                        <a:lnTo>
                                          <a:pt x="792" y="203"/>
                                        </a:lnTo>
                                        <a:lnTo>
                                          <a:pt x="798" y="209"/>
                                        </a:lnTo>
                                        <a:lnTo>
                                          <a:pt x="810" y="214"/>
                                        </a:lnTo>
                                        <a:lnTo>
                                          <a:pt x="822" y="214"/>
                                        </a:lnTo>
                                        <a:lnTo>
                                          <a:pt x="828" y="220"/>
                                        </a:lnTo>
                                        <a:lnTo>
                                          <a:pt x="828" y="220"/>
                                        </a:lnTo>
                                        <a:lnTo>
                                          <a:pt x="828" y="220"/>
                                        </a:lnTo>
                                        <a:lnTo>
                                          <a:pt x="828" y="220"/>
                                        </a:lnTo>
                                        <a:lnTo>
                                          <a:pt x="852" y="296"/>
                                        </a:lnTo>
                                        <a:lnTo>
                                          <a:pt x="858" y="357"/>
                                        </a:lnTo>
                                        <a:lnTo>
                                          <a:pt x="864" y="406"/>
                                        </a:lnTo>
                                        <a:lnTo>
                                          <a:pt x="870" y="445"/>
                                        </a:lnTo>
                                        <a:lnTo>
                                          <a:pt x="882" y="532"/>
                                        </a:lnTo>
                                        <a:lnTo>
                                          <a:pt x="882" y="620"/>
                                        </a:lnTo>
                                        <a:lnTo>
                                          <a:pt x="882" y="642"/>
                                        </a:lnTo>
                                        <a:lnTo>
                                          <a:pt x="882" y="658"/>
                                        </a:lnTo>
                                        <a:lnTo>
                                          <a:pt x="894" y="675"/>
                                        </a:lnTo>
                                        <a:lnTo>
                                          <a:pt x="906" y="686"/>
                                        </a:lnTo>
                                        <a:lnTo>
                                          <a:pt x="935" y="691"/>
                                        </a:lnTo>
                                        <a:lnTo>
                                          <a:pt x="959" y="697"/>
                                        </a:lnTo>
                                        <a:lnTo>
                                          <a:pt x="965" y="708"/>
                                        </a:lnTo>
                                        <a:lnTo>
                                          <a:pt x="971" y="7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4" y="9149"/>
                                    <a:ext cx="947" cy="755"/>
                                  </a:xfrm>
                                  <a:custGeom>
                                    <a:avLst/>
                                    <a:gdLst>
                                      <a:gd name="T0" fmla="*/ 549 w 924"/>
                                      <a:gd name="T1" fmla="*/ 236 h 713"/>
                                      <a:gd name="T2" fmla="*/ 650 w 924"/>
                                      <a:gd name="T3" fmla="*/ 280 h 713"/>
                                      <a:gd name="T4" fmla="*/ 715 w 924"/>
                                      <a:gd name="T5" fmla="*/ 313 h 713"/>
                                      <a:gd name="T6" fmla="*/ 793 w 924"/>
                                      <a:gd name="T7" fmla="*/ 373 h 713"/>
                                      <a:gd name="T8" fmla="*/ 829 w 924"/>
                                      <a:gd name="T9" fmla="*/ 412 h 713"/>
                                      <a:gd name="T10" fmla="*/ 835 w 924"/>
                                      <a:gd name="T11" fmla="*/ 478 h 713"/>
                                      <a:gd name="T12" fmla="*/ 811 w 924"/>
                                      <a:gd name="T13" fmla="*/ 505 h 713"/>
                                      <a:gd name="T14" fmla="*/ 775 w 924"/>
                                      <a:gd name="T15" fmla="*/ 527 h 713"/>
                                      <a:gd name="T16" fmla="*/ 703 w 924"/>
                                      <a:gd name="T17" fmla="*/ 554 h 713"/>
                                      <a:gd name="T18" fmla="*/ 537 w 924"/>
                                      <a:gd name="T19" fmla="*/ 604 h 713"/>
                                      <a:gd name="T20" fmla="*/ 483 w 924"/>
                                      <a:gd name="T21" fmla="*/ 631 h 713"/>
                                      <a:gd name="T22" fmla="*/ 483 w 924"/>
                                      <a:gd name="T23" fmla="*/ 659 h 713"/>
                                      <a:gd name="T24" fmla="*/ 531 w 924"/>
                                      <a:gd name="T25" fmla="*/ 702 h 713"/>
                                      <a:gd name="T26" fmla="*/ 513 w 924"/>
                                      <a:gd name="T27" fmla="*/ 713 h 713"/>
                                      <a:gd name="T28" fmla="*/ 251 w 924"/>
                                      <a:gd name="T29" fmla="*/ 467 h 713"/>
                                      <a:gd name="T30" fmla="*/ 268 w 924"/>
                                      <a:gd name="T31" fmla="*/ 461 h 713"/>
                                      <a:gd name="T32" fmla="*/ 280 w 924"/>
                                      <a:gd name="T33" fmla="*/ 472 h 713"/>
                                      <a:gd name="T34" fmla="*/ 340 w 924"/>
                                      <a:gd name="T35" fmla="*/ 521 h 713"/>
                                      <a:gd name="T36" fmla="*/ 394 w 924"/>
                                      <a:gd name="T37" fmla="*/ 532 h 713"/>
                                      <a:gd name="T38" fmla="*/ 441 w 924"/>
                                      <a:gd name="T39" fmla="*/ 521 h 713"/>
                                      <a:gd name="T40" fmla="*/ 614 w 924"/>
                                      <a:gd name="T41" fmla="*/ 472 h 713"/>
                                      <a:gd name="T42" fmla="*/ 680 w 924"/>
                                      <a:gd name="T43" fmla="*/ 450 h 713"/>
                                      <a:gd name="T44" fmla="*/ 709 w 924"/>
                                      <a:gd name="T45" fmla="*/ 434 h 713"/>
                                      <a:gd name="T46" fmla="*/ 721 w 924"/>
                                      <a:gd name="T47" fmla="*/ 395 h 713"/>
                                      <a:gd name="T48" fmla="*/ 692 w 924"/>
                                      <a:gd name="T49" fmla="*/ 351 h 713"/>
                                      <a:gd name="T50" fmla="*/ 632 w 924"/>
                                      <a:gd name="T51" fmla="*/ 302 h 713"/>
                                      <a:gd name="T52" fmla="*/ 584 w 924"/>
                                      <a:gd name="T53" fmla="*/ 275 h 713"/>
                                      <a:gd name="T54" fmla="*/ 388 w 924"/>
                                      <a:gd name="T55" fmla="*/ 275 h 713"/>
                                      <a:gd name="T56" fmla="*/ 227 w 924"/>
                                      <a:gd name="T57" fmla="*/ 313 h 713"/>
                                      <a:gd name="T58" fmla="*/ 191 w 924"/>
                                      <a:gd name="T59" fmla="*/ 330 h 713"/>
                                      <a:gd name="T60" fmla="*/ 185 w 924"/>
                                      <a:gd name="T61" fmla="*/ 357 h 713"/>
                                      <a:gd name="T62" fmla="*/ 227 w 924"/>
                                      <a:gd name="T63" fmla="*/ 417 h 713"/>
                                      <a:gd name="T64" fmla="*/ 209 w 924"/>
                                      <a:gd name="T65" fmla="*/ 423 h 713"/>
                                      <a:gd name="T66" fmla="*/ 0 w 924"/>
                                      <a:gd name="T67" fmla="*/ 138 h 713"/>
                                      <a:gd name="T68" fmla="*/ 18 w 924"/>
                                      <a:gd name="T69" fmla="*/ 132 h 713"/>
                                      <a:gd name="T70" fmla="*/ 72 w 924"/>
                                      <a:gd name="T71" fmla="*/ 192 h 713"/>
                                      <a:gd name="T72" fmla="*/ 108 w 924"/>
                                      <a:gd name="T73" fmla="*/ 209 h 713"/>
                                      <a:gd name="T74" fmla="*/ 173 w 924"/>
                                      <a:gd name="T75" fmla="*/ 203 h 713"/>
                                      <a:gd name="T76" fmla="*/ 644 w 924"/>
                                      <a:gd name="T77" fmla="*/ 116 h 713"/>
                                      <a:gd name="T78" fmla="*/ 715 w 924"/>
                                      <a:gd name="T79" fmla="*/ 99 h 713"/>
                                      <a:gd name="T80" fmla="*/ 745 w 924"/>
                                      <a:gd name="T81" fmla="*/ 88 h 713"/>
                                      <a:gd name="T82" fmla="*/ 769 w 924"/>
                                      <a:gd name="T83" fmla="*/ 72 h 713"/>
                                      <a:gd name="T84" fmla="*/ 757 w 924"/>
                                      <a:gd name="T85" fmla="*/ 44 h 713"/>
                                      <a:gd name="T86" fmla="*/ 727 w 924"/>
                                      <a:gd name="T87" fmla="*/ 11 h 713"/>
                                      <a:gd name="T88" fmla="*/ 745 w 924"/>
                                      <a:gd name="T89" fmla="*/ 0 h 713"/>
                                      <a:gd name="T90" fmla="*/ 906 w 924"/>
                                      <a:gd name="T91" fmla="*/ 132 h 713"/>
                                      <a:gd name="T92" fmla="*/ 924 w 924"/>
                                      <a:gd name="T93" fmla="*/ 154 h 7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924" h="713">
                                        <a:moveTo>
                                          <a:pt x="924" y="154"/>
                                        </a:moveTo>
                                        <a:lnTo>
                                          <a:pt x="549" y="236"/>
                                        </a:lnTo>
                                        <a:lnTo>
                                          <a:pt x="602" y="258"/>
                                        </a:lnTo>
                                        <a:lnTo>
                                          <a:pt x="650" y="280"/>
                                        </a:lnTo>
                                        <a:lnTo>
                                          <a:pt x="686" y="297"/>
                                        </a:lnTo>
                                        <a:lnTo>
                                          <a:pt x="715" y="313"/>
                                        </a:lnTo>
                                        <a:lnTo>
                                          <a:pt x="757" y="341"/>
                                        </a:lnTo>
                                        <a:lnTo>
                                          <a:pt x="793" y="373"/>
                                        </a:lnTo>
                                        <a:lnTo>
                                          <a:pt x="811" y="390"/>
                                        </a:lnTo>
                                        <a:lnTo>
                                          <a:pt x="829" y="412"/>
                                        </a:lnTo>
                                        <a:lnTo>
                                          <a:pt x="840" y="445"/>
                                        </a:lnTo>
                                        <a:lnTo>
                                          <a:pt x="835" y="478"/>
                                        </a:lnTo>
                                        <a:lnTo>
                                          <a:pt x="829" y="489"/>
                                        </a:lnTo>
                                        <a:lnTo>
                                          <a:pt x="811" y="505"/>
                                        </a:lnTo>
                                        <a:lnTo>
                                          <a:pt x="799" y="516"/>
                                        </a:lnTo>
                                        <a:lnTo>
                                          <a:pt x="775" y="527"/>
                                        </a:lnTo>
                                        <a:lnTo>
                                          <a:pt x="745" y="538"/>
                                        </a:lnTo>
                                        <a:lnTo>
                                          <a:pt x="703" y="554"/>
                                        </a:lnTo>
                                        <a:lnTo>
                                          <a:pt x="620" y="582"/>
                                        </a:lnTo>
                                        <a:lnTo>
                                          <a:pt x="537" y="604"/>
                                        </a:lnTo>
                                        <a:lnTo>
                                          <a:pt x="501" y="620"/>
                                        </a:lnTo>
                                        <a:lnTo>
                                          <a:pt x="483" y="631"/>
                                        </a:lnTo>
                                        <a:lnTo>
                                          <a:pt x="477" y="648"/>
                                        </a:lnTo>
                                        <a:lnTo>
                                          <a:pt x="483" y="659"/>
                                        </a:lnTo>
                                        <a:lnTo>
                                          <a:pt x="501" y="675"/>
                                        </a:lnTo>
                                        <a:lnTo>
                                          <a:pt x="531" y="702"/>
                                        </a:lnTo>
                                        <a:lnTo>
                                          <a:pt x="525" y="708"/>
                                        </a:lnTo>
                                        <a:lnTo>
                                          <a:pt x="513" y="713"/>
                                        </a:lnTo>
                                        <a:lnTo>
                                          <a:pt x="376" y="593"/>
                                        </a:lnTo>
                                        <a:lnTo>
                                          <a:pt x="251" y="467"/>
                                        </a:lnTo>
                                        <a:lnTo>
                                          <a:pt x="263" y="467"/>
                                        </a:lnTo>
                                        <a:lnTo>
                                          <a:pt x="268" y="461"/>
                                        </a:lnTo>
                                        <a:lnTo>
                                          <a:pt x="274" y="467"/>
                                        </a:lnTo>
                                        <a:lnTo>
                                          <a:pt x="280" y="472"/>
                                        </a:lnTo>
                                        <a:lnTo>
                                          <a:pt x="316" y="505"/>
                                        </a:lnTo>
                                        <a:lnTo>
                                          <a:pt x="340" y="521"/>
                                        </a:lnTo>
                                        <a:lnTo>
                                          <a:pt x="370" y="527"/>
                                        </a:lnTo>
                                        <a:lnTo>
                                          <a:pt x="394" y="532"/>
                                        </a:lnTo>
                                        <a:lnTo>
                                          <a:pt x="411" y="527"/>
                                        </a:lnTo>
                                        <a:lnTo>
                                          <a:pt x="441" y="521"/>
                                        </a:lnTo>
                                        <a:lnTo>
                                          <a:pt x="531" y="500"/>
                                        </a:lnTo>
                                        <a:lnTo>
                                          <a:pt x="614" y="472"/>
                                        </a:lnTo>
                                        <a:lnTo>
                                          <a:pt x="650" y="461"/>
                                        </a:lnTo>
                                        <a:lnTo>
                                          <a:pt x="680" y="450"/>
                                        </a:lnTo>
                                        <a:lnTo>
                                          <a:pt x="697" y="439"/>
                                        </a:lnTo>
                                        <a:lnTo>
                                          <a:pt x="709" y="434"/>
                                        </a:lnTo>
                                        <a:lnTo>
                                          <a:pt x="721" y="417"/>
                                        </a:lnTo>
                                        <a:lnTo>
                                          <a:pt x="721" y="395"/>
                                        </a:lnTo>
                                        <a:lnTo>
                                          <a:pt x="709" y="373"/>
                                        </a:lnTo>
                                        <a:lnTo>
                                          <a:pt x="692" y="351"/>
                                        </a:lnTo>
                                        <a:lnTo>
                                          <a:pt x="668" y="330"/>
                                        </a:lnTo>
                                        <a:lnTo>
                                          <a:pt x="632" y="302"/>
                                        </a:lnTo>
                                        <a:lnTo>
                                          <a:pt x="614" y="291"/>
                                        </a:lnTo>
                                        <a:lnTo>
                                          <a:pt x="584" y="275"/>
                                        </a:lnTo>
                                        <a:lnTo>
                                          <a:pt x="519" y="247"/>
                                        </a:lnTo>
                                        <a:lnTo>
                                          <a:pt x="388" y="275"/>
                                        </a:lnTo>
                                        <a:lnTo>
                                          <a:pt x="251" y="308"/>
                                        </a:lnTo>
                                        <a:lnTo>
                                          <a:pt x="227" y="313"/>
                                        </a:lnTo>
                                        <a:lnTo>
                                          <a:pt x="209" y="319"/>
                                        </a:lnTo>
                                        <a:lnTo>
                                          <a:pt x="191" y="330"/>
                                        </a:lnTo>
                                        <a:lnTo>
                                          <a:pt x="185" y="341"/>
                                        </a:lnTo>
                                        <a:lnTo>
                                          <a:pt x="185" y="357"/>
                                        </a:lnTo>
                                        <a:lnTo>
                                          <a:pt x="197" y="379"/>
                                        </a:lnTo>
                                        <a:lnTo>
                                          <a:pt x="227" y="417"/>
                                        </a:lnTo>
                                        <a:lnTo>
                                          <a:pt x="221" y="417"/>
                                        </a:lnTo>
                                        <a:lnTo>
                                          <a:pt x="209" y="423"/>
                                        </a:lnTo>
                                        <a:lnTo>
                                          <a:pt x="96" y="280"/>
                                        </a:lnTo>
                                        <a:lnTo>
                                          <a:pt x="0" y="138"/>
                                        </a:lnTo>
                                        <a:lnTo>
                                          <a:pt x="12" y="138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48" y="170"/>
                                        </a:lnTo>
                                        <a:lnTo>
                                          <a:pt x="72" y="192"/>
                                        </a:lnTo>
                                        <a:lnTo>
                                          <a:pt x="84" y="203"/>
                                        </a:lnTo>
                                        <a:lnTo>
                                          <a:pt x="108" y="209"/>
                                        </a:lnTo>
                                        <a:lnTo>
                                          <a:pt x="131" y="214"/>
                                        </a:lnTo>
                                        <a:lnTo>
                                          <a:pt x="173" y="203"/>
                                        </a:lnTo>
                                        <a:lnTo>
                                          <a:pt x="406" y="160"/>
                                        </a:lnTo>
                                        <a:lnTo>
                                          <a:pt x="644" y="116"/>
                                        </a:lnTo>
                                        <a:lnTo>
                                          <a:pt x="686" y="110"/>
                                        </a:lnTo>
                                        <a:lnTo>
                                          <a:pt x="715" y="99"/>
                                        </a:lnTo>
                                        <a:lnTo>
                                          <a:pt x="733" y="94"/>
                                        </a:lnTo>
                                        <a:lnTo>
                                          <a:pt x="745" y="88"/>
                                        </a:lnTo>
                                        <a:lnTo>
                                          <a:pt x="757" y="83"/>
                                        </a:lnTo>
                                        <a:lnTo>
                                          <a:pt x="769" y="72"/>
                                        </a:lnTo>
                                        <a:lnTo>
                                          <a:pt x="763" y="61"/>
                                        </a:lnTo>
                                        <a:lnTo>
                                          <a:pt x="757" y="44"/>
                                        </a:lnTo>
                                        <a:lnTo>
                                          <a:pt x="751" y="33"/>
                                        </a:lnTo>
                                        <a:lnTo>
                                          <a:pt x="727" y="11"/>
                                        </a:lnTo>
                                        <a:lnTo>
                                          <a:pt x="739" y="6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823" y="66"/>
                                        </a:lnTo>
                                        <a:lnTo>
                                          <a:pt x="906" y="132"/>
                                        </a:lnTo>
                                        <a:lnTo>
                                          <a:pt x="918" y="143"/>
                                        </a:lnTo>
                                        <a:lnTo>
                                          <a:pt x="92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624" y="9736"/>
                                    <a:ext cx="867" cy="425"/>
                                  </a:xfrm>
                                  <a:custGeom>
                                    <a:avLst/>
                                    <a:gdLst>
                                      <a:gd name="T0" fmla="*/ 823 w 846"/>
                                      <a:gd name="T1" fmla="*/ 28 h 401"/>
                                      <a:gd name="T2" fmla="*/ 841 w 846"/>
                                      <a:gd name="T3" fmla="*/ 44 h 401"/>
                                      <a:gd name="T4" fmla="*/ 846 w 846"/>
                                      <a:gd name="T5" fmla="*/ 55 h 401"/>
                                      <a:gd name="T6" fmla="*/ 841 w 846"/>
                                      <a:gd name="T7" fmla="*/ 72 h 401"/>
                                      <a:gd name="T8" fmla="*/ 829 w 846"/>
                                      <a:gd name="T9" fmla="*/ 83 h 401"/>
                                      <a:gd name="T10" fmla="*/ 805 w 846"/>
                                      <a:gd name="T11" fmla="*/ 88 h 401"/>
                                      <a:gd name="T12" fmla="*/ 781 w 846"/>
                                      <a:gd name="T13" fmla="*/ 88 h 401"/>
                                      <a:gd name="T14" fmla="*/ 751 w 846"/>
                                      <a:gd name="T15" fmla="*/ 77 h 401"/>
                                      <a:gd name="T16" fmla="*/ 727 w 846"/>
                                      <a:gd name="T17" fmla="*/ 66 h 401"/>
                                      <a:gd name="T18" fmla="*/ 709 w 846"/>
                                      <a:gd name="T19" fmla="*/ 50 h 401"/>
                                      <a:gd name="T20" fmla="*/ 698 w 846"/>
                                      <a:gd name="T21" fmla="*/ 33 h 401"/>
                                      <a:gd name="T22" fmla="*/ 703 w 846"/>
                                      <a:gd name="T23" fmla="*/ 17 h 401"/>
                                      <a:gd name="T24" fmla="*/ 715 w 846"/>
                                      <a:gd name="T25" fmla="*/ 6 h 401"/>
                                      <a:gd name="T26" fmla="*/ 745 w 846"/>
                                      <a:gd name="T27" fmla="*/ 0 h 401"/>
                                      <a:gd name="T28" fmla="*/ 769 w 846"/>
                                      <a:gd name="T29" fmla="*/ 6 h 401"/>
                                      <a:gd name="T30" fmla="*/ 799 w 846"/>
                                      <a:gd name="T31" fmla="*/ 11 h 401"/>
                                      <a:gd name="T32" fmla="*/ 823 w 846"/>
                                      <a:gd name="T33" fmla="*/ 28 h 401"/>
                                      <a:gd name="T34" fmla="*/ 823 w 846"/>
                                      <a:gd name="T35" fmla="*/ 28 h 401"/>
                                      <a:gd name="T36" fmla="*/ 644 w 846"/>
                                      <a:gd name="T37" fmla="*/ 154 h 401"/>
                                      <a:gd name="T38" fmla="*/ 471 w 846"/>
                                      <a:gd name="T39" fmla="*/ 231 h 401"/>
                                      <a:gd name="T40" fmla="*/ 298 w 846"/>
                                      <a:gd name="T41" fmla="*/ 302 h 401"/>
                                      <a:gd name="T42" fmla="*/ 280 w 846"/>
                                      <a:gd name="T43" fmla="*/ 313 h 401"/>
                                      <a:gd name="T44" fmla="*/ 269 w 846"/>
                                      <a:gd name="T45" fmla="*/ 318 h 401"/>
                                      <a:gd name="T46" fmla="*/ 251 w 846"/>
                                      <a:gd name="T47" fmla="*/ 329 h 401"/>
                                      <a:gd name="T48" fmla="*/ 251 w 846"/>
                                      <a:gd name="T49" fmla="*/ 340 h 401"/>
                                      <a:gd name="T50" fmla="*/ 257 w 846"/>
                                      <a:gd name="T51" fmla="*/ 351 h 401"/>
                                      <a:gd name="T52" fmla="*/ 274 w 846"/>
                                      <a:gd name="T53" fmla="*/ 373 h 401"/>
                                      <a:gd name="T54" fmla="*/ 310 w 846"/>
                                      <a:gd name="T55" fmla="*/ 395 h 401"/>
                                      <a:gd name="T56" fmla="*/ 304 w 846"/>
                                      <a:gd name="T57" fmla="*/ 401 h 401"/>
                                      <a:gd name="T58" fmla="*/ 292 w 846"/>
                                      <a:gd name="T59" fmla="*/ 401 h 401"/>
                                      <a:gd name="T60" fmla="*/ 143 w 846"/>
                                      <a:gd name="T61" fmla="*/ 308 h 401"/>
                                      <a:gd name="T62" fmla="*/ 0 w 846"/>
                                      <a:gd name="T63" fmla="*/ 198 h 401"/>
                                      <a:gd name="T64" fmla="*/ 12 w 846"/>
                                      <a:gd name="T65" fmla="*/ 198 h 401"/>
                                      <a:gd name="T66" fmla="*/ 18 w 846"/>
                                      <a:gd name="T67" fmla="*/ 192 h 401"/>
                                      <a:gd name="T68" fmla="*/ 54 w 846"/>
                                      <a:gd name="T69" fmla="*/ 220 h 401"/>
                                      <a:gd name="T70" fmla="*/ 84 w 846"/>
                                      <a:gd name="T71" fmla="*/ 236 h 401"/>
                                      <a:gd name="T72" fmla="*/ 108 w 846"/>
                                      <a:gd name="T73" fmla="*/ 242 h 401"/>
                                      <a:gd name="T74" fmla="*/ 126 w 846"/>
                                      <a:gd name="T75" fmla="*/ 242 h 401"/>
                                      <a:gd name="T76" fmla="*/ 155 w 846"/>
                                      <a:gd name="T77" fmla="*/ 236 h 401"/>
                                      <a:gd name="T78" fmla="*/ 191 w 846"/>
                                      <a:gd name="T79" fmla="*/ 225 h 401"/>
                                      <a:gd name="T80" fmla="*/ 280 w 846"/>
                                      <a:gd name="T81" fmla="*/ 192 h 401"/>
                                      <a:gd name="T82" fmla="*/ 364 w 846"/>
                                      <a:gd name="T83" fmla="*/ 159 h 401"/>
                                      <a:gd name="T84" fmla="*/ 394 w 846"/>
                                      <a:gd name="T85" fmla="*/ 148 h 401"/>
                                      <a:gd name="T86" fmla="*/ 423 w 846"/>
                                      <a:gd name="T87" fmla="*/ 137 h 401"/>
                                      <a:gd name="T88" fmla="*/ 441 w 846"/>
                                      <a:gd name="T89" fmla="*/ 127 h 401"/>
                                      <a:gd name="T90" fmla="*/ 447 w 846"/>
                                      <a:gd name="T91" fmla="*/ 121 h 401"/>
                                      <a:gd name="T92" fmla="*/ 453 w 846"/>
                                      <a:gd name="T93" fmla="*/ 110 h 401"/>
                                      <a:gd name="T94" fmla="*/ 459 w 846"/>
                                      <a:gd name="T95" fmla="*/ 99 h 401"/>
                                      <a:gd name="T96" fmla="*/ 441 w 846"/>
                                      <a:gd name="T97" fmla="*/ 83 h 401"/>
                                      <a:gd name="T98" fmla="*/ 423 w 846"/>
                                      <a:gd name="T99" fmla="*/ 72 h 401"/>
                                      <a:gd name="T100" fmla="*/ 394 w 846"/>
                                      <a:gd name="T101" fmla="*/ 55 h 401"/>
                                      <a:gd name="T102" fmla="*/ 400 w 846"/>
                                      <a:gd name="T103" fmla="*/ 50 h 401"/>
                                      <a:gd name="T104" fmla="*/ 406 w 846"/>
                                      <a:gd name="T105" fmla="*/ 44 h 401"/>
                                      <a:gd name="T106" fmla="*/ 507 w 846"/>
                                      <a:gd name="T107" fmla="*/ 94 h 401"/>
                                      <a:gd name="T108" fmla="*/ 614 w 846"/>
                                      <a:gd name="T109" fmla="*/ 137 h 401"/>
                                      <a:gd name="T110" fmla="*/ 632 w 846"/>
                                      <a:gd name="T111" fmla="*/ 148 h 401"/>
                                      <a:gd name="T112" fmla="*/ 644 w 846"/>
                                      <a:gd name="T113" fmla="*/ 154 h 401"/>
                                      <a:gd name="T114" fmla="*/ 644 w 846"/>
                                      <a:gd name="T115" fmla="*/ 154 h 4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846" h="401">
                                        <a:moveTo>
                                          <a:pt x="823" y="28"/>
                                        </a:moveTo>
                                        <a:lnTo>
                                          <a:pt x="841" y="44"/>
                                        </a:lnTo>
                                        <a:lnTo>
                                          <a:pt x="846" y="55"/>
                                        </a:lnTo>
                                        <a:lnTo>
                                          <a:pt x="841" y="72"/>
                                        </a:lnTo>
                                        <a:lnTo>
                                          <a:pt x="829" y="83"/>
                                        </a:lnTo>
                                        <a:lnTo>
                                          <a:pt x="805" y="88"/>
                                        </a:lnTo>
                                        <a:lnTo>
                                          <a:pt x="781" y="88"/>
                                        </a:lnTo>
                                        <a:lnTo>
                                          <a:pt x="751" y="77"/>
                                        </a:lnTo>
                                        <a:lnTo>
                                          <a:pt x="727" y="66"/>
                                        </a:lnTo>
                                        <a:lnTo>
                                          <a:pt x="709" y="50"/>
                                        </a:lnTo>
                                        <a:lnTo>
                                          <a:pt x="698" y="33"/>
                                        </a:lnTo>
                                        <a:lnTo>
                                          <a:pt x="703" y="17"/>
                                        </a:lnTo>
                                        <a:lnTo>
                                          <a:pt x="715" y="6"/>
                                        </a:lnTo>
                                        <a:lnTo>
                                          <a:pt x="745" y="0"/>
                                        </a:lnTo>
                                        <a:lnTo>
                                          <a:pt x="769" y="6"/>
                                        </a:lnTo>
                                        <a:lnTo>
                                          <a:pt x="799" y="11"/>
                                        </a:lnTo>
                                        <a:lnTo>
                                          <a:pt x="823" y="28"/>
                                        </a:lnTo>
                                        <a:lnTo>
                                          <a:pt x="823" y="28"/>
                                        </a:lnTo>
                                        <a:close/>
                                        <a:moveTo>
                                          <a:pt x="644" y="154"/>
                                        </a:moveTo>
                                        <a:lnTo>
                                          <a:pt x="471" y="231"/>
                                        </a:lnTo>
                                        <a:lnTo>
                                          <a:pt x="298" y="302"/>
                                        </a:lnTo>
                                        <a:lnTo>
                                          <a:pt x="280" y="313"/>
                                        </a:lnTo>
                                        <a:lnTo>
                                          <a:pt x="269" y="318"/>
                                        </a:lnTo>
                                        <a:lnTo>
                                          <a:pt x="251" y="329"/>
                                        </a:lnTo>
                                        <a:lnTo>
                                          <a:pt x="251" y="340"/>
                                        </a:lnTo>
                                        <a:lnTo>
                                          <a:pt x="257" y="351"/>
                                        </a:lnTo>
                                        <a:lnTo>
                                          <a:pt x="274" y="373"/>
                                        </a:lnTo>
                                        <a:lnTo>
                                          <a:pt x="310" y="395"/>
                                        </a:lnTo>
                                        <a:lnTo>
                                          <a:pt x="304" y="401"/>
                                        </a:lnTo>
                                        <a:lnTo>
                                          <a:pt x="292" y="401"/>
                                        </a:lnTo>
                                        <a:lnTo>
                                          <a:pt x="143" y="308"/>
                                        </a:lnTo>
                                        <a:lnTo>
                                          <a:pt x="0" y="198"/>
                                        </a:lnTo>
                                        <a:lnTo>
                                          <a:pt x="12" y="198"/>
                                        </a:lnTo>
                                        <a:lnTo>
                                          <a:pt x="18" y="192"/>
                                        </a:lnTo>
                                        <a:lnTo>
                                          <a:pt x="54" y="220"/>
                                        </a:lnTo>
                                        <a:lnTo>
                                          <a:pt x="84" y="236"/>
                                        </a:lnTo>
                                        <a:lnTo>
                                          <a:pt x="108" y="242"/>
                                        </a:lnTo>
                                        <a:lnTo>
                                          <a:pt x="126" y="242"/>
                                        </a:lnTo>
                                        <a:lnTo>
                                          <a:pt x="155" y="236"/>
                                        </a:lnTo>
                                        <a:lnTo>
                                          <a:pt x="191" y="225"/>
                                        </a:lnTo>
                                        <a:lnTo>
                                          <a:pt x="280" y="192"/>
                                        </a:lnTo>
                                        <a:lnTo>
                                          <a:pt x="364" y="159"/>
                                        </a:lnTo>
                                        <a:lnTo>
                                          <a:pt x="394" y="148"/>
                                        </a:lnTo>
                                        <a:lnTo>
                                          <a:pt x="423" y="137"/>
                                        </a:lnTo>
                                        <a:lnTo>
                                          <a:pt x="441" y="127"/>
                                        </a:lnTo>
                                        <a:lnTo>
                                          <a:pt x="447" y="121"/>
                                        </a:lnTo>
                                        <a:lnTo>
                                          <a:pt x="453" y="110"/>
                                        </a:lnTo>
                                        <a:lnTo>
                                          <a:pt x="459" y="99"/>
                                        </a:lnTo>
                                        <a:lnTo>
                                          <a:pt x="441" y="83"/>
                                        </a:lnTo>
                                        <a:lnTo>
                                          <a:pt x="423" y="72"/>
                                        </a:lnTo>
                                        <a:lnTo>
                                          <a:pt x="394" y="55"/>
                                        </a:lnTo>
                                        <a:lnTo>
                                          <a:pt x="400" y="50"/>
                                        </a:lnTo>
                                        <a:lnTo>
                                          <a:pt x="406" y="44"/>
                                        </a:lnTo>
                                        <a:lnTo>
                                          <a:pt x="507" y="94"/>
                                        </a:lnTo>
                                        <a:lnTo>
                                          <a:pt x="614" y="137"/>
                                        </a:lnTo>
                                        <a:lnTo>
                                          <a:pt x="632" y="148"/>
                                        </a:lnTo>
                                        <a:lnTo>
                                          <a:pt x="644" y="154"/>
                                        </a:lnTo>
                                        <a:lnTo>
                                          <a:pt x="64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5" y="9911"/>
                                    <a:ext cx="824" cy="488"/>
                                  </a:xfrm>
                                  <a:custGeom>
                                    <a:avLst/>
                                    <a:gdLst>
                                      <a:gd name="T0" fmla="*/ 804 w 804"/>
                                      <a:gd name="T1" fmla="*/ 77 h 461"/>
                                      <a:gd name="T2" fmla="*/ 304 w 804"/>
                                      <a:gd name="T3" fmla="*/ 356 h 461"/>
                                      <a:gd name="T4" fmla="*/ 274 w 804"/>
                                      <a:gd name="T5" fmla="*/ 378 h 461"/>
                                      <a:gd name="T6" fmla="*/ 268 w 804"/>
                                      <a:gd name="T7" fmla="*/ 384 h 461"/>
                                      <a:gd name="T8" fmla="*/ 262 w 804"/>
                                      <a:gd name="T9" fmla="*/ 389 h 461"/>
                                      <a:gd name="T10" fmla="*/ 262 w 804"/>
                                      <a:gd name="T11" fmla="*/ 400 h 461"/>
                                      <a:gd name="T12" fmla="*/ 274 w 804"/>
                                      <a:gd name="T13" fmla="*/ 411 h 461"/>
                                      <a:gd name="T14" fmla="*/ 280 w 804"/>
                                      <a:gd name="T15" fmla="*/ 422 h 461"/>
                                      <a:gd name="T16" fmla="*/ 298 w 804"/>
                                      <a:gd name="T17" fmla="*/ 428 h 461"/>
                                      <a:gd name="T18" fmla="*/ 339 w 804"/>
                                      <a:gd name="T19" fmla="*/ 450 h 461"/>
                                      <a:gd name="T20" fmla="*/ 333 w 804"/>
                                      <a:gd name="T21" fmla="*/ 455 h 461"/>
                                      <a:gd name="T22" fmla="*/ 321 w 804"/>
                                      <a:gd name="T23" fmla="*/ 461 h 461"/>
                                      <a:gd name="T24" fmla="*/ 161 w 804"/>
                                      <a:gd name="T25" fmla="*/ 378 h 461"/>
                                      <a:gd name="T26" fmla="*/ 0 w 804"/>
                                      <a:gd name="T27" fmla="*/ 291 h 461"/>
                                      <a:gd name="T28" fmla="*/ 12 w 804"/>
                                      <a:gd name="T29" fmla="*/ 291 h 461"/>
                                      <a:gd name="T30" fmla="*/ 18 w 804"/>
                                      <a:gd name="T31" fmla="*/ 285 h 461"/>
                                      <a:gd name="T32" fmla="*/ 59 w 804"/>
                                      <a:gd name="T33" fmla="*/ 307 h 461"/>
                                      <a:gd name="T34" fmla="*/ 83 w 804"/>
                                      <a:gd name="T35" fmla="*/ 313 h 461"/>
                                      <a:gd name="T36" fmla="*/ 107 w 804"/>
                                      <a:gd name="T37" fmla="*/ 318 h 461"/>
                                      <a:gd name="T38" fmla="*/ 125 w 804"/>
                                      <a:gd name="T39" fmla="*/ 318 h 461"/>
                                      <a:gd name="T40" fmla="*/ 155 w 804"/>
                                      <a:gd name="T41" fmla="*/ 313 h 461"/>
                                      <a:gd name="T42" fmla="*/ 184 w 804"/>
                                      <a:gd name="T43" fmla="*/ 296 h 461"/>
                                      <a:gd name="T44" fmla="*/ 363 w 804"/>
                                      <a:gd name="T45" fmla="*/ 203 h 461"/>
                                      <a:gd name="T46" fmla="*/ 542 w 804"/>
                                      <a:gd name="T47" fmla="*/ 110 h 461"/>
                                      <a:gd name="T48" fmla="*/ 572 w 804"/>
                                      <a:gd name="T49" fmla="*/ 93 h 461"/>
                                      <a:gd name="T50" fmla="*/ 596 w 804"/>
                                      <a:gd name="T51" fmla="*/ 82 h 461"/>
                                      <a:gd name="T52" fmla="*/ 613 w 804"/>
                                      <a:gd name="T53" fmla="*/ 71 h 461"/>
                                      <a:gd name="T54" fmla="*/ 619 w 804"/>
                                      <a:gd name="T55" fmla="*/ 66 h 461"/>
                                      <a:gd name="T56" fmla="*/ 625 w 804"/>
                                      <a:gd name="T57" fmla="*/ 60 h 461"/>
                                      <a:gd name="T58" fmla="*/ 625 w 804"/>
                                      <a:gd name="T59" fmla="*/ 49 h 461"/>
                                      <a:gd name="T60" fmla="*/ 619 w 804"/>
                                      <a:gd name="T61" fmla="*/ 44 h 461"/>
                                      <a:gd name="T62" fmla="*/ 613 w 804"/>
                                      <a:gd name="T63" fmla="*/ 33 h 461"/>
                                      <a:gd name="T64" fmla="*/ 590 w 804"/>
                                      <a:gd name="T65" fmla="*/ 27 h 461"/>
                                      <a:gd name="T66" fmla="*/ 566 w 804"/>
                                      <a:gd name="T67" fmla="*/ 16 h 461"/>
                                      <a:gd name="T68" fmla="*/ 572 w 804"/>
                                      <a:gd name="T69" fmla="*/ 11 h 461"/>
                                      <a:gd name="T70" fmla="*/ 572 w 804"/>
                                      <a:gd name="T71" fmla="*/ 0 h 461"/>
                                      <a:gd name="T72" fmla="*/ 673 w 804"/>
                                      <a:gd name="T73" fmla="*/ 33 h 461"/>
                                      <a:gd name="T74" fmla="*/ 774 w 804"/>
                                      <a:gd name="T75" fmla="*/ 60 h 461"/>
                                      <a:gd name="T76" fmla="*/ 792 w 804"/>
                                      <a:gd name="T77" fmla="*/ 71 h 461"/>
                                      <a:gd name="T78" fmla="*/ 804 w 804"/>
                                      <a:gd name="T79" fmla="*/ 77 h 4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804" h="461">
                                        <a:moveTo>
                                          <a:pt x="804" y="77"/>
                                        </a:moveTo>
                                        <a:lnTo>
                                          <a:pt x="304" y="356"/>
                                        </a:lnTo>
                                        <a:lnTo>
                                          <a:pt x="274" y="378"/>
                                        </a:lnTo>
                                        <a:lnTo>
                                          <a:pt x="268" y="384"/>
                                        </a:lnTo>
                                        <a:lnTo>
                                          <a:pt x="262" y="389"/>
                                        </a:lnTo>
                                        <a:lnTo>
                                          <a:pt x="262" y="400"/>
                                        </a:lnTo>
                                        <a:lnTo>
                                          <a:pt x="274" y="411"/>
                                        </a:lnTo>
                                        <a:lnTo>
                                          <a:pt x="280" y="422"/>
                                        </a:lnTo>
                                        <a:lnTo>
                                          <a:pt x="298" y="428"/>
                                        </a:lnTo>
                                        <a:lnTo>
                                          <a:pt x="339" y="450"/>
                                        </a:lnTo>
                                        <a:lnTo>
                                          <a:pt x="333" y="455"/>
                                        </a:lnTo>
                                        <a:lnTo>
                                          <a:pt x="321" y="461"/>
                                        </a:lnTo>
                                        <a:lnTo>
                                          <a:pt x="161" y="378"/>
                                        </a:lnTo>
                                        <a:lnTo>
                                          <a:pt x="0" y="291"/>
                                        </a:lnTo>
                                        <a:lnTo>
                                          <a:pt x="12" y="291"/>
                                        </a:lnTo>
                                        <a:lnTo>
                                          <a:pt x="18" y="285"/>
                                        </a:lnTo>
                                        <a:lnTo>
                                          <a:pt x="59" y="307"/>
                                        </a:lnTo>
                                        <a:lnTo>
                                          <a:pt x="83" y="313"/>
                                        </a:lnTo>
                                        <a:lnTo>
                                          <a:pt x="107" y="318"/>
                                        </a:lnTo>
                                        <a:lnTo>
                                          <a:pt x="125" y="318"/>
                                        </a:lnTo>
                                        <a:lnTo>
                                          <a:pt x="155" y="313"/>
                                        </a:lnTo>
                                        <a:lnTo>
                                          <a:pt x="184" y="296"/>
                                        </a:lnTo>
                                        <a:lnTo>
                                          <a:pt x="363" y="203"/>
                                        </a:lnTo>
                                        <a:lnTo>
                                          <a:pt x="542" y="110"/>
                                        </a:lnTo>
                                        <a:lnTo>
                                          <a:pt x="572" y="93"/>
                                        </a:lnTo>
                                        <a:lnTo>
                                          <a:pt x="596" y="82"/>
                                        </a:lnTo>
                                        <a:lnTo>
                                          <a:pt x="613" y="71"/>
                                        </a:lnTo>
                                        <a:lnTo>
                                          <a:pt x="619" y="66"/>
                                        </a:lnTo>
                                        <a:lnTo>
                                          <a:pt x="625" y="60"/>
                                        </a:lnTo>
                                        <a:lnTo>
                                          <a:pt x="625" y="49"/>
                                        </a:lnTo>
                                        <a:lnTo>
                                          <a:pt x="619" y="44"/>
                                        </a:lnTo>
                                        <a:lnTo>
                                          <a:pt x="613" y="33"/>
                                        </a:lnTo>
                                        <a:lnTo>
                                          <a:pt x="590" y="27"/>
                                        </a:lnTo>
                                        <a:lnTo>
                                          <a:pt x="566" y="16"/>
                                        </a:lnTo>
                                        <a:lnTo>
                                          <a:pt x="572" y="11"/>
                                        </a:lnTo>
                                        <a:lnTo>
                                          <a:pt x="572" y="0"/>
                                        </a:lnTo>
                                        <a:lnTo>
                                          <a:pt x="673" y="33"/>
                                        </a:lnTo>
                                        <a:lnTo>
                                          <a:pt x="774" y="60"/>
                                        </a:lnTo>
                                        <a:lnTo>
                                          <a:pt x="792" y="71"/>
                                        </a:lnTo>
                                        <a:lnTo>
                                          <a:pt x="804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540" y="10231"/>
                                    <a:ext cx="964" cy="470"/>
                                  </a:xfrm>
                                  <a:custGeom>
                                    <a:avLst/>
                                    <a:gdLst>
                                      <a:gd name="T0" fmla="*/ 346 w 942"/>
                                      <a:gd name="T1" fmla="*/ 356 h 444"/>
                                      <a:gd name="T2" fmla="*/ 221 w 942"/>
                                      <a:gd name="T3" fmla="*/ 340 h 444"/>
                                      <a:gd name="T4" fmla="*/ 113 w 942"/>
                                      <a:gd name="T5" fmla="*/ 296 h 444"/>
                                      <a:gd name="T6" fmla="*/ 36 w 942"/>
                                      <a:gd name="T7" fmla="*/ 241 h 444"/>
                                      <a:gd name="T8" fmla="*/ 0 w 942"/>
                                      <a:gd name="T9" fmla="*/ 175 h 444"/>
                                      <a:gd name="T10" fmla="*/ 24 w 942"/>
                                      <a:gd name="T11" fmla="*/ 120 h 444"/>
                                      <a:gd name="T12" fmla="*/ 95 w 942"/>
                                      <a:gd name="T13" fmla="*/ 71 h 444"/>
                                      <a:gd name="T14" fmla="*/ 209 w 942"/>
                                      <a:gd name="T15" fmla="*/ 43 h 444"/>
                                      <a:gd name="T16" fmla="*/ 346 w 942"/>
                                      <a:gd name="T17" fmla="*/ 38 h 444"/>
                                      <a:gd name="T18" fmla="*/ 483 w 942"/>
                                      <a:gd name="T19" fmla="*/ 60 h 444"/>
                                      <a:gd name="T20" fmla="*/ 584 w 942"/>
                                      <a:gd name="T21" fmla="*/ 98 h 444"/>
                                      <a:gd name="T22" fmla="*/ 638 w 942"/>
                                      <a:gd name="T23" fmla="*/ 131 h 444"/>
                                      <a:gd name="T24" fmla="*/ 709 w 942"/>
                                      <a:gd name="T25" fmla="*/ 104 h 444"/>
                                      <a:gd name="T26" fmla="*/ 751 w 942"/>
                                      <a:gd name="T27" fmla="*/ 71 h 444"/>
                                      <a:gd name="T28" fmla="*/ 775 w 942"/>
                                      <a:gd name="T29" fmla="*/ 43 h 444"/>
                                      <a:gd name="T30" fmla="*/ 763 w 942"/>
                                      <a:gd name="T31" fmla="*/ 27 h 444"/>
                                      <a:gd name="T32" fmla="*/ 727 w 942"/>
                                      <a:gd name="T33" fmla="*/ 16 h 444"/>
                                      <a:gd name="T34" fmla="*/ 703 w 942"/>
                                      <a:gd name="T35" fmla="*/ 5 h 444"/>
                                      <a:gd name="T36" fmla="*/ 810 w 942"/>
                                      <a:gd name="T37" fmla="*/ 16 h 444"/>
                                      <a:gd name="T38" fmla="*/ 930 w 942"/>
                                      <a:gd name="T39" fmla="*/ 32 h 444"/>
                                      <a:gd name="T40" fmla="*/ 781 w 942"/>
                                      <a:gd name="T41" fmla="*/ 181 h 444"/>
                                      <a:gd name="T42" fmla="*/ 596 w 942"/>
                                      <a:gd name="T43" fmla="*/ 351 h 444"/>
                                      <a:gd name="T44" fmla="*/ 572 w 942"/>
                                      <a:gd name="T45" fmla="*/ 378 h 444"/>
                                      <a:gd name="T46" fmla="*/ 560 w 942"/>
                                      <a:gd name="T47" fmla="*/ 394 h 444"/>
                                      <a:gd name="T48" fmla="*/ 578 w 942"/>
                                      <a:gd name="T49" fmla="*/ 411 h 444"/>
                                      <a:gd name="T50" fmla="*/ 620 w 942"/>
                                      <a:gd name="T51" fmla="*/ 422 h 444"/>
                                      <a:gd name="T52" fmla="*/ 650 w 942"/>
                                      <a:gd name="T53" fmla="*/ 438 h 444"/>
                                      <a:gd name="T54" fmla="*/ 530 w 942"/>
                                      <a:gd name="T55" fmla="*/ 427 h 444"/>
                                      <a:gd name="T56" fmla="*/ 387 w 942"/>
                                      <a:gd name="T57" fmla="*/ 400 h 444"/>
                                      <a:gd name="T58" fmla="*/ 393 w 942"/>
                                      <a:gd name="T59" fmla="*/ 378 h 444"/>
                                      <a:gd name="T60" fmla="*/ 411 w 942"/>
                                      <a:gd name="T61" fmla="*/ 362 h 444"/>
                                      <a:gd name="T62" fmla="*/ 513 w 942"/>
                                      <a:gd name="T63" fmla="*/ 279 h 444"/>
                                      <a:gd name="T64" fmla="*/ 596 w 942"/>
                                      <a:gd name="T65" fmla="*/ 191 h 444"/>
                                      <a:gd name="T66" fmla="*/ 596 w 942"/>
                                      <a:gd name="T67" fmla="*/ 148 h 444"/>
                                      <a:gd name="T68" fmla="*/ 548 w 942"/>
                                      <a:gd name="T69" fmla="*/ 109 h 444"/>
                                      <a:gd name="T70" fmla="*/ 453 w 942"/>
                                      <a:gd name="T71" fmla="*/ 82 h 444"/>
                                      <a:gd name="T72" fmla="*/ 340 w 942"/>
                                      <a:gd name="T73" fmla="*/ 82 h 444"/>
                                      <a:gd name="T74" fmla="*/ 250 w 942"/>
                                      <a:gd name="T75" fmla="*/ 109 h 444"/>
                                      <a:gd name="T76" fmla="*/ 179 w 942"/>
                                      <a:gd name="T77" fmla="*/ 159 h 444"/>
                                      <a:gd name="T78" fmla="*/ 155 w 942"/>
                                      <a:gd name="T79" fmla="*/ 208 h 444"/>
                                      <a:gd name="T80" fmla="*/ 179 w 942"/>
                                      <a:gd name="T81" fmla="*/ 257 h 444"/>
                                      <a:gd name="T82" fmla="*/ 233 w 942"/>
                                      <a:gd name="T83" fmla="*/ 301 h 444"/>
                                      <a:gd name="T84" fmla="*/ 346 w 942"/>
                                      <a:gd name="T85" fmla="*/ 334 h 444"/>
                                      <a:gd name="T86" fmla="*/ 435 w 942"/>
                                      <a:gd name="T87" fmla="*/ 340 h 4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942" h="444">
                                        <a:moveTo>
                                          <a:pt x="411" y="362"/>
                                        </a:moveTo>
                                        <a:lnTo>
                                          <a:pt x="346" y="356"/>
                                        </a:lnTo>
                                        <a:lnTo>
                                          <a:pt x="280" y="351"/>
                                        </a:lnTo>
                                        <a:lnTo>
                                          <a:pt x="221" y="340"/>
                                        </a:lnTo>
                                        <a:lnTo>
                                          <a:pt x="161" y="318"/>
                                        </a:lnTo>
                                        <a:lnTo>
                                          <a:pt x="113" y="296"/>
                                        </a:lnTo>
                                        <a:lnTo>
                                          <a:pt x="72" y="268"/>
                                        </a:lnTo>
                                        <a:lnTo>
                                          <a:pt x="36" y="241"/>
                                        </a:lnTo>
                                        <a:lnTo>
                                          <a:pt x="12" y="208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6" y="148"/>
                                        </a:lnTo>
                                        <a:lnTo>
                                          <a:pt x="24" y="120"/>
                                        </a:lnTo>
                                        <a:lnTo>
                                          <a:pt x="54" y="93"/>
                                        </a:lnTo>
                                        <a:lnTo>
                                          <a:pt x="95" y="71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209" y="43"/>
                                        </a:lnTo>
                                        <a:lnTo>
                                          <a:pt x="274" y="38"/>
                                        </a:lnTo>
                                        <a:lnTo>
                                          <a:pt x="346" y="38"/>
                                        </a:lnTo>
                                        <a:lnTo>
                                          <a:pt x="417" y="49"/>
                                        </a:lnTo>
                                        <a:lnTo>
                                          <a:pt x="483" y="60"/>
                                        </a:lnTo>
                                        <a:lnTo>
                                          <a:pt x="548" y="82"/>
                                        </a:lnTo>
                                        <a:lnTo>
                                          <a:pt x="584" y="98"/>
                                        </a:lnTo>
                                        <a:lnTo>
                                          <a:pt x="614" y="115"/>
                                        </a:lnTo>
                                        <a:lnTo>
                                          <a:pt x="638" y="131"/>
                                        </a:lnTo>
                                        <a:lnTo>
                                          <a:pt x="656" y="153"/>
                                        </a:lnTo>
                                        <a:lnTo>
                                          <a:pt x="709" y="104"/>
                                        </a:lnTo>
                                        <a:lnTo>
                                          <a:pt x="733" y="87"/>
                                        </a:lnTo>
                                        <a:lnTo>
                                          <a:pt x="751" y="71"/>
                                        </a:lnTo>
                                        <a:lnTo>
                                          <a:pt x="769" y="54"/>
                                        </a:lnTo>
                                        <a:lnTo>
                                          <a:pt x="775" y="43"/>
                                        </a:lnTo>
                                        <a:lnTo>
                                          <a:pt x="769" y="32"/>
                                        </a:lnTo>
                                        <a:lnTo>
                                          <a:pt x="763" y="27"/>
                                        </a:lnTo>
                                        <a:lnTo>
                                          <a:pt x="751" y="21"/>
                                        </a:lnTo>
                                        <a:lnTo>
                                          <a:pt x="727" y="16"/>
                                        </a:lnTo>
                                        <a:lnTo>
                                          <a:pt x="697" y="11"/>
                                        </a:lnTo>
                                        <a:lnTo>
                                          <a:pt x="703" y="5"/>
                                        </a:lnTo>
                                        <a:lnTo>
                                          <a:pt x="703" y="0"/>
                                        </a:lnTo>
                                        <a:lnTo>
                                          <a:pt x="810" y="16"/>
                                        </a:lnTo>
                                        <a:lnTo>
                                          <a:pt x="912" y="27"/>
                                        </a:lnTo>
                                        <a:lnTo>
                                          <a:pt x="930" y="32"/>
                                        </a:lnTo>
                                        <a:lnTo>
                                          <a:pt x="942" y="38"/>
                                        </a:lnTo>
                                        <a:lnTo>
                                          <a:pt x="781" y="181"/>
                                        </a:lnTo>
                                        <a:lnTo>
                                          <a:pt x="620" y="329"/>
                                        </a:lnTo>
                                        <a:lnTo>
                                          <a:pt x="596" y="351"/>
                                        </a:lnTo>
                                        <a:lnTo>
                                          <a:pt x="578" y="367"/>
                                        </a:lnTo>
                                        <a:lnTo>
                                          <a:pt x="572" y="378"/>
                                        </a:lnTo>
                                        <a:lnTo>
                                          <a:pt x="566" y="383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66" y="405"/>
                                        </a:lnTo>
                                        <a:lnTo>
                                          <a:pt x="578" y="411"/>
                                        </a:lnTo>
                                        <a:lnTo>
                                          <a:pt x="590" y="416"/>
                                        </a:lnTo>
                                        <a:lnTo>
                                          <a:pt x="620" y="422"/>
                                        </a:lnTo>
                                        <a:lnTo>
                                          <a:pt x="656" y="427"/>
                                        </a:lnTo>
                                        <a:lnTo>
                                          <a:pt x="650" y="438"/>
                                        </a:lnTo>
                                        <a:lnTo>
                                          <a:pt x="650" y="444"/>
                                        </a:lnTo>
                                        <a:lnTo>
                                          <a:pt x="530" y="427"/>
                                        </a:lnTo>
                                        <a:lnTo>
                                          <a:pt x="405" y="405"/>
                                        </a:lnTo>
                                        <a:lnTo>
                                          <a:pt x="387" y="400"/>
                                        </a:lnTo>
                                        <a:lnTo>
                                          <a:pt x="370" y="394"/>
                                        </a:lnTo>
                                        <a:lnTo>
                                          <a:pt x="393" y="378"/>
                                        </a:lnTo>
                                        <a:lnTo>
                                          <a:pt x="411" y="362"/>
                                        </a:lnTo>
                                        <a:lnTo>
                                          <a:pt x="411" y="362"/>
                                        </a:lnTo>
                                        <a:close/>
                                        <a:moveTo>
                                          <a:pt x="435" y="340"/>
                                        </a:moveTo>
                                        <a:lnTo>
                                          <a:pt x="513" y="279"/>
                                        </a:lnTo>
                                        <a:lnTo>
                                          <a:pt x="584" y="213"/>
                                        </a:lnTo>
                                        <a:lnTo>
                                          <a:pt x="596" y="191"/>
                                        </a:lnTo>
                                        <a:lnTo>
                                          <a:pt x="602" y="170"/>
                                        </a:lnTo>
                                        <a:lnTo>
                                          <a:pt x="596" y="148"/>
                                        </a:lnTo>
                                        <a:lnTo>
                                          <a:pt x="578" y="131"/>
                                        </a:lnTo>
                                        <a:lnTo>
                                          <a:pt x="548" y="109"/>
                                        </a:lnTo>
                                        <a:lnTo>
                                          <a:pt x="519" y="98"/>
                                        </a:lnTo>
                                        <a:lnTo>
                                          <a:pt x="453" y="82"/>
                                        </a:lnTo>
                                        <a:lnTo>
                                          <a:pt x="387" y="76"/>
                                        </a:lnTo>
                                        <a:lnTo>
                                          <a:pt x="340" y="82"/>
                                        </a:lnTo>
                                        <a:lnTo>
                                          <a:pt x="292" y="87"/>
                                        </a:lnTo>
                                        <a:lnTo>
                                          <a:pt x="250" y="109"/>
                                        </a:lnTo>
                                        <a:lnTo>
                                          <a:pt x="215" y="131"/>
                                        </a:lnTo>
                                        <a:lnTo>
                                          <a:pt x="179" y="159"/>
                                        </a:lnTo>
                                        <a:lnTo>
                                          <a:pt x="161" y="181"/>
                                        </a:lnTo>
                                        <a:lnTo>
                                          <a:pt x="155" y="208"/>
                                        </a:lnTo>
                                        <a:lnTo>
                                          <a:pt x="161" y="235"/>
                                        </a:lnTo>
                                        <a:lnTo>
                                          <a:pt x="179" y="257"/>
                                        </a:lnTo>
                                        <a:lnTo>
                                          <a:pt x="203" y="279"/>
                                        </a:lnTo>
                                        <a:lnTo>
                                          <a:pt x="233" y="301"/>
                                        </a:lnTo>
                                        <a:lnTo>
                                          <a:pt x="274" y="318"/>
                                        </a:lnTo>
                                        <a:lnTo>
                                          <a:pt x="346" y="334"/>
                                        </a:lnTo>
                                        <a:lnTo>
                                          <a:pt x="435" y="340"/>
                                        </a:lnTo>
                                        <a:lnTo>
                                          <a:pt x="435" y="3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9" y="10480"/>
                                    <a:ext cx="733" cy="348"/>
                                  </a:xfrm>
                                  <a:custGeom>
                                    <a:avLst/>
                                    <a:gdLst>
                                      <a:gd name="T0" fmla="*/ 482 w 715"/>
                                      <a:gd name="T1" fmla="*/ 28 h 329"/>
                                      <a:gd name="T2" fmla="*/ 458 w 715"/>
                                      <a:gd name="T3" fmla="*/ 55 h 329"/>
                                      <a:gd name="T4" fmla="*/ 429 w 715"/>
                                      <a:gd name="T5" fmla="*/ 88 h 329"/>
                                      <a:gd name="T6" fmla="*/ 494 w 715"/>
                                      <a:gd name="T7" fmla="*/ 72 h 329"/>
                                      <a:gd name="T8" fmla="*/ 548 w 715"/>
                                      <a:gd name="T9" fmla="*/ 61 h 329"/>
                                      <a:gd name="T10" fmla="*/ 601 w 715"/>
                                      <a:gd name="T11" fmla="*/ 61 h 329"/>
                                      <a:gd name="T12" fmla="*/ 643 w 715"/>
                                      <a:gd name="T13" fmla="*/ 66 h 329"/>
                                      <a:gd name="T14" fmla="*/ 679 w 715"/>
                                      <a:gd name="T15" fmla="*/ 77 h 329"/>
                                      <a:gd name="T16" fmla="*/ 703 w 715"/>
                                      <a:gd name="T17" fmla="*/ 88 h 329"/>
                                      <a:gd name="T18" fmla="*/ 715 w 715"/>
                                      <a:gd name="T19" fmla="*/ 105 h 329"/>
                                      <a:gd name="T20" fmla="*/ 709 w 715"/>
                                      <a:gd name="T21" fmla="*/ 116 h 329"/>
                                      <a:gd name="T22" fmla="*/ 697 w 715"/>
                                      <a:gd name="T23" fmla="*/ 127 h 329"/>
                                      <a:gd name="T24" fmla="*/ 679 w 715"/>
                                      <a:gd name="T25" fmla="*/ 132 h 329"/>
                                      <a:gd name="T26" fmla="*/ 625 w 715"/>
                                      <a:gd name="T27" fmla="*/ 132 h 329"/>
                                      <a:gd name="T28" fmla="*/ 601 w 715"/>
                                      <a:gd name="T29" fmla="*/ 121 h 329"/>
                                      <a:gd name="T30" fmla="*/ 578 w 715"/>
                                      <a:gd name="T31" fmla="*/ 110 h 329"/>
                                      <a:gd name="T32" fmla="*/ 554 w 715"/>
                                      <a:gd name="T33" fmla="*/ 94 h 329"/>
                                      <a:gd name="T34" fmla="*/ 542 w 715"/>
                                      <a:gd name="T35" fmla="*/ 88 h 329"/>
                                      <a:gd name="T36" fmla="*/ 524 w 715"/>
                                      <a:gd name="T37" fmla="*/ 83 h 329"/>
                                      <a:gd name="T38" fmla="*/ 506 w 715"/>
                                      <a:gd name="T39" fmla="*/ 88 h 329"/>
                                      <a:gd name="T40" fmla="*/ 458 w 715"/>
                                      <a:gd name="T41" fmla="*/ 94 h 329"/>
                                      <a:gd name="T42" fmla="*/ 405 w 715"/>
                                      <a:gd name="T43" fmla="*/ 110 h 329"/>
                                      <a:gd name="T44" fmla="*/ 351 w 715"/>
                                      <a:gd name="T45" fmla="*/ 176 h 329"/>
                                      <a:gd name="T46" fmla="*/ 298 w 715"/>
                                      <a:gd name="T47" fmla="*/ 236 h 329"/>
                                      <a:gd name="T48" fmla="*/ 286 w 715"/>
                                      <a:gd name="T49" fmla="*/ 247 h 329"/>
                                      <a:gd name="T50" fmla="*/ 280 w 715"/>
                                      <a:gd name="T51" fmla="*/ 258 h 329"/>
                                      <a:gd name="T52" fmla="*/ 280 w 715"/>
                                      <a:gd name="T53" fmla="*/ 275 h 329"/>
                                      <a:gd name="T54" fmla="*/ 292 w 715"/>
                                      <a:gd name="T55" fmla="*/ 286 h 329"/>
                                      <a:gd name="T56" fmla="*/ 309 w 715"/>
                                      <a:gd name="T57" fmla="*/ 297 h 329"/>
                                      <a:gd name="T58" fmla="*/ 333 w 715"/>
                                      <a:gd name="T59" fmla="*/ 307 h 329"/>
                                      <a:gd name="T60" fmla="*/ 375 w 715"/>
                                      <a:gd name="T61" fmla="*/ 318 h 329"/>
                                      <a:gd name="T62" fmla="*/ 375 w 715"/>
                                      <a:gd name="T63" fmla="*/ 324 h 329"/>
                                      <a:gd name="T64" fmla="*/ 369 w 715"/>
                                      <a:gd name="T65" fmla="*/ 329 h 329"/>
                                      <a:gd name="T66" fmla="*/ 184 w 715"/>
                                      <a:gd name="T67" fmla="*/ 286 h 329"/>
                                      <a:gd name="T68" fmla="*/ 0 w 715"/>
                                      <a:gd name="T69" fmla="*/ 236 h 329"/>
                                      <a:gd name="T70" fmla="*/ 6 w 715"/>
                                      <a:gd name="T71" fmla="*/ 231 h 329"/>
                                      <a:gd name="T72" fmla="*/ 6 w 715"/>
                                      <a:gd name="T73" fmla="*/ 225 h 329"/>
                                      <a:gd name="T74" fmla="*/ 53 w 715"/>
                                      <a:gd name="T75" fmla="*/ 236 h 329"/>
                                      <a:gd name="T76" fmla="*/ 95 w 715"/>
                                      <a:gd name="T77" fmla="*/ 242 h 329"/>
                                      <a:gd name="T78" fmla="*/ 119 w 715"/>
                                      <a:gd name="T79" fmla="*/ 242 h 329"/>
                                      <a:gd name="T80" fmla="*/ 137 w 715"/>
                                      <a:gd name="T81" fmla="*/ 236 h 329"/>
                                      <a:gd name="T82" fmla="*/ 149 w 715"/>
                                      <a:gd name="T83" fmla="*/ 225 h 329"/>
                                      <a:gd name="T84" fmla="*/ 166 w 715"/>
                                      <a:gd name="T85" fmla="*/ 209 h 329"/>
                                      <a:gd name="T86" fmla="*/ 214 w 715"/>
                                      <a:gd name="T87" fmla="*/ 159 h 329"/>
                                      <a:gd name="T88" fmla="*/ 262 w 715"/>
                                      <a:gd name="T89" fmla="*/ 105 h 329"/>
                                      <a:gd name="T90" fmla="*/ 298 w 715"/>
                                      <a:gd name="T91" fmla="*/ 72 h 329"/>
                                      <a:gd name="T92" fmla="*/ 304 w 715"/>
                                      <a:gd name="T93" fmla="*/ 55 h 329"/>
                                      <a:gd name="T94" fmla="*/ 309 w 715"/>
                                      <a:gd name="T95" fmla="*/ 50 h 329"/>
                                      <a:gd name="T96" fmla="*/ 309 w 715"/>
                                      <a:gd name="T97" fmla="*/ 44 h 329"/>
                                      <a:gd name="T98" fmla="*/ 304 w 715"/>
                                      <a:gd name="T99" fmla="*/ 33 h 329"/>
                                      <a:gd name="T100" fmla="*/ 292 w 715"/>
                                      <a:gd name="T101" fmla="*/ 28 h 329"/>
                                      <a:gd name="T102" fmla="*/ 280 w 715"/>
                                      <a:gd name="T103" fmla="*/ 22 h 329"/>
                                      <a:gd name="T104" fmla="*/ 256 w 715"/>
                                      <a:gd name="T105" fmla="*/ 17 h 329"/>
                                      <a:gd name="T106" fmla="*/ 226 w 715"/>
                                      <a:gd name="T107" fmla="*/ 11 h 329"/>
                                      <a:gd name="T108" fmla="*/ 226 w 715"/>
                                      <a:gd name="T109" fmla="*/ 6 h 329"/>
                                      <a:gd name="T110" fmla="*/ 226 w 715"/>
                                      <a:gd name="T111" fmla="*/ 0 h 329"/>
                                      <a:gd name="T112" fmla="*/ 339 w 715"/>
                                      <a:gd name="T113" fmla="*/ 11 h 329"/>
                                      <a:gd name="T114" fmla="*/ 452 w 715"/>
                                      <a:gd name="T115" fmla="*/ 17 h 329"/>
                                      <a:gd name="T116" fmla="*/ 464 w 715"/>
                                      <a:gd name="T117" fmla="*/ 22 h 329"/>
                                      <a:gd name="T118" fmla="*/ 482 w 715"/>
                                      <a:gd name="T119" fmla="*/ 28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715" h="329">
                                        <a:moveTo>
                                          <a:pt x="482" y="28"/>
                                        </a:moveTo>
                                        <a:lnTo>
                                          <a:pt x="458" y="55"/>
                                        </a:lnTo>
                                        <a:lnTo>
                                          <a:pt x="429" y="88"/>
                                        </a:lnTo>
                                        <a:lnTo>
                                          <a:pt x="494" y="72"/>
                                        </a:lnTo>
                                        <a:lnTo>
                                          <a:pt x="548" y="61"/>
                                        </a:lnTo>
                                        <a:lnTo>
                                          <a:pt x="601" y="61"/>
                                        </a:lnTo>
                                        <a:lnTo>
                                          <a:pt x="643" y="66"/>
                                        </a:lnTo>
                                        <a:lnTo>
                                          <a:pt x="679" y="77"/>
                                        </a:lnTo>
                                        <a:lnTo>
                                          <a:pt x="703" y="88"/>
                                        </a:lnTo>
                                        <a:lnTo>
                                          <a:pt x="715" y="105"/>
                                        </a:lnTo>
                                        <a:lnTo>
                                          <a:pt x="709" y="116"/>
                                        </a:lnTo>
                                        <a:lnTo>
                                          <a:pt x="697" y="127"/>
                                        </a:lnTo>
                                        <a:lnTo>
                                          <a:pt x="679" y="132"/>
                                        </a:lnTo>
                                        <a:lnTo>
                                          <a:pt x="625" y="132"/>
                                        </a:lnTo>
                                        <a:lnTo>
                                          <a:pt x="601" y="121"/>
                                        </a:lnTo>
                                        <a:lnTo>
                                          <a:pt x="578" y="110"/>
                                        </a:lnTo>
                                        <a:lnTo>
                                          <a:pt x="554" y="94"/>
                                        </a:lnTo>
                                        <a:lnTo>
                                          <a:pt x="542" y="88"/>
                                        </a:lnTo>
                                        <a:lnTo>
                                          <a:pt x="524" y="83"/>
                                        </a:lnTo>
                                        <a:lnTo>
                                          <a:pt x="506" y="88"/>
                                        </a:lnTo>
                                        <a:lnTo>
                                          <a:pt x="458" y="94"/>
                                        </a:lnTo>
                                        <a:lnTo>
                                          <a:pt x="405" y="110"/>
                                        </a:lnTo>
                                        <a:lnTo>
                                          <a:pt x="351" y="176"/>
                                        </a:lnTo>
                                        <a:lnTo>
                                          <a:pt x="298" y="236"/>
                                        </a:lnTo>
                                        <a:lnTo>
                                          <a:pt x="286" y="247"/>
                                        </a:lnTo>
                                        <a:lnTo>
                                          <a:pt x="280" y="258"/>
                                        </a:lnTo>
                                        <a:lnTo>
                                          <a:pt x="280" y="275"/>
                                        </a:lnTo>
                                        <a:lnTo>
                                          <a:pt x="292" y="286"/>
                                        </a:lnTo>
                                        <a:lnTo>
                                          <a:pt x="309" y="297"/>
                                        </a:lnTo>
                                        <a:lnTo>
                                          <a:pt x="333" y="307"/>
                                        </a:lnTo>
                                        <a:lnTo>
                                          <a:pt x="375" y="318"/>
                                        </a:lnTo>
                                        <a:lnTo>
                                          <a:pt x="375" y="324"/>
                                        </a:lnTo>
                                        <a:lnTo>
                                          <a:pt x="369" y="329"/>
                                        </a:lnTo>
                                        <a:lnTo>
                                          <a:pt x="184" y="286"/>
                                        </a:lnTo>
                                        <a:lnTo>
                                          <a:pt x="0" y="236"/>
                                        </a:lnTo>
                                        <a:lnTo>
                                          <a:pt x="6" y="231"/>
                                        </a:lnTo>
                                        <a:lnTo>
                                          <a:pt x="6" y="225"/>
                                        </a:lnTo>
                                        <a:lnTo>
                                          <a:pt x="53" y="236"/>
                                        </a:lnTo>
                                        <a:lnTo>
                                          <a:pt x="95" y="242"/>
                                        </a:lnTo>
                                        <a:lnTo>
                                          <a:pt x="119" y="242"/>
                                        </a:lnTo>
                                        <a:lnTo>
                                          <a:pt x="137" y="236"/>
                                        </a:lnTo>
                                        <a:lnTo>
                                          <a:pt x="149" y="225"/>
                                        </a:lnTo>
                                        <a:lnTo>
                                          <a:pt x="166" y="209"/>
                                        </a:lnTo>
                                        <a:lnTo>
                                          <a:pt x="214" y="159"/>
                                        </a:lnTo>
                                        <a:lnTo>
                                          <a:pt x="262" y="105"/>
                                        </a:lnTo>
                                        <a:lnTo>
                                          <a:pt x="298" y="72"/>
                                        </a:lnTo>
                                        <a:lnTo>
                                          <a:pt x="304" y="55"/>
                                        </a:lnTo>
                                        <a:lnTo>
                                          <a:pt x="309" y="50"/>
                                        </a:lnTo>
                                        <a:lnTo>
                                          <a:pt x="309" y="44"/>
                                        </a:lnTo>
                                        <a:lnTo>
                                          <a:pt x="304" y="33"/>
                                        </a:lnTo>
                                        <a:lnTo>
                                          <a:pt x="292" y="28"/>
                                        </a:lnTo>
                                        <a:lnTo>
                                          <a:pt x="280" y="22"/>
                                        </a:lnTo>
                                        <a:lnTo>
                                          <a:pt x="256" y="17"/>
                                        </a:lnTo>
                                        <a:lnTo>
                                          <a:pt x="226" y="11"/>
                                        </a:lnTo>
                                        <a:lnTo>
                                          <a:pt x="226" y="6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339" y="11"/>
                                        </a:lnTo>
                                        <a:lnTo>
                                          <a:pt x="452" y="17"/>
                                        </a:lnTo>
                                        <a:lnTo>
                                          <a:pt x="464" y="22"/>
                                        </a:lnTo>
                                        <a:lnTo>
                                          <a:pt x="482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870" y="10625"/>
                                    <a:ext cx="647" cy="326"/>
                                  </a:xfrm>
                                  <a:custGeom>
                                    <a:avLst/>
                                    <a:gdLst>
                                      <a:gd name="T0" fmla="*/ 149 w 632"/>
                                      <a:gd name="T1" fmla="*/ 88 h 308"/>
                                      <a:gd name="T2" fmla="*/ 137 w 632"/>
                                      <a:gd name="T3" fmla="*/ 116 h 308"/>
                                      <a:gd name="T4" fmla="*/ 137 w 632"/>
                                      <a:gd name="T5" fmla="*/ 143 h 308"/>
                                      <a:gd name="T6" fmla="*/ 143 w 632"/>
                                      <a:gd name="T7" fmla="*/ 170 h 308"/>
                                      <a:gd name="T8" fmla="*/ 167 w 632"/>
                                      <a:gd name="T9" fmla="*/ 198 h 308"/>
                                      <a:gd name="T10" fmla="*/ 238 w 632"/>
                                      <a:gd name="T11" fmla="*/ 242 h 308"/>
                                      <a:gd name="T12" fmla="*/ 286 w 632"/>
                                      <a:gd name="T13" fmla="*/ 253 h 308"/>
                                      <a:gd name="T14" fmla="*/ 334 w 632"/>
                                      <a:gd name="T15" fmla="*/ 264 h 308"/>
                                      <a:gd name="T16" fmla="*/ 405 w 632"/>
                                      <a:gd name="T17" fmla="*/ 269 h 308"/>
                                      <a:gd name="T18" fmla="*/ 465 w 632"/>
                                      <a:gd name="T19" fmla="*/ 264 h 308"/>
                                      <a:gd name="T20" fmla="*/ 524 w 632"/>
                                      <a:gd name="T21" fmla="*/ 247 h 308"/>
                                      <a:gd name="T22" fmla="*/ 578 w 632"/>
                                      <a:gd name="T23" fmla="*/ 220 h 308"/>
                                      <a:gd name="T24" fmla="*/ 590 w 632"/>
                                      <a:gd name="T25" fmla="*/ 225 h 308"/>
                                      <a:gd name="T26" fmla="*/ 596 w 632"/>
                                      <a:gd name="T27" fmla="*/ 231 h 308"/>
                                      <a:gd name="T28" fmla="*/ 578 w 632"/>
                                      <a:gd name="T29" fmla="*/ 253 h 308"/>
                                      <a:gd name="T30" fmla="*/ 548 w 632"/>
                                      <a:gd name="T31" fmla="*/ 269 h 308"/>
                                      <a:gd name="T32" fmla="*/ 512 w 632"/>
                                      <a:gd name="T33" fmla="*/ 286 h 308"/>
                                      <a:gd name="T34" fmla="*/ 471 w 632"/>
                                      <a:gd name="T35" fmla="*/ 297 h 308"/>
                                      <a:gd name="T36" fmla="*/ 417 w 632"/>
                                      <a:gd name="T37" fmla="*/ 308 h 308"/>
                                      <a:gd name="T38" fmla="*/ 364 w 632"/>
                                      <a:gd name="T39" fmla="*/ 308 h 308"/>
                                      <a:gd name="T40" fmla="*/ 244 w 632"/>
                                      <a:gd name="T41" fmla="*/ 302 h 308"/>
                                      <a:gd name="T42" fmla="*/ 185 w 632"/>
                                      <a:gd name="T43" fmla="*/ 291 h 308"/>
                                      <a:gd name="T44" fmla="*/ 125 w 632"/>
                                      <a:gd name="T45" fmla="*/ 275 h 308"/>
                                      <a:gd name="T46" fmla="*/ 83 w 632"/>
                                      <a:gd name="T47" fmla="*/ 253 h 308"/>
                                      <a:gd name="T48" fmla="*/ 42 w 632"/>
                                      <a:gd name="T49" fmla="*/ 225 h 308"/>
                                      <a:gd name="T50" fmla="*/ 12 w 632"/>
                                      <a:gd name="T51" fmla="*/ 198 h 308"/>
                                      <a:gd name="T52" fmla="*/ 0 w 632"/>
                                      <a:gd name="T53" fmla="*/ 165 h 308"/>
                                      <a:gd name="T54" fmla="*/ 0 w 632"/>
                                      <a:gd name="T55" fmla="*/ 138 h 308"/>
                                      <a:gd name="T56" fmla="*/ 18 w 632"/>
                                      <a:gd name="T57" fmla="*/ 105 h 308"/>
                                      <a:gd name="T58" fmla="*/ 48 w 632"/>
                                      <a:gd name="T59" fmla="*/ 72 h 308"/>
                                      <a:gd name="T60" fmla="*/ 83 w 632"/>
                                      <a:gd name="T61" fmla="*/ 44 h 308"/>
                                      <a:gd name="T62" fmla="*/ 131 w 632"/>
                                      <a:gd name="T63" fmla="*/ 28 h 308"/>
                                      <a:gd name="T64" fmla="*/ 185 w 632"/>
                                      <a:gd name="T65" fmla="*/ 11 h 308"/>
                                      <a:gd name="T66" fmla="*/ 238 w 632"/>
                                      <a:gd name="T67" fmla="*/ 0 h 308"/>
                                      <a:gd name="T68" fmla="*/ 298 w 632"/>
                                      <a:gd name="T69" fmla="*/ 0 h 308"/>
                                      <a:gd name="T70" fmla="*/ 423 w 632"/>
                                      <a:gd name="T71" fmla="*/ 6 h 308"/>
                                      <a:gd name="T72" fmla="*/ 471 w 632"/>
                                      <a:gd name="T73" fmla="*/ 17 h 308"/>
                                      <a:gd name="T74" fmla="*/ 518 w 632"/>
                                      <a:gd name="T75" fmla="*/ 28 h 308"/>
                                      <a:gd name="T76" fmla="*/ 590 w 632"/>
                                      <a:gd name="T77" fmla="*/ 61 h 308"/>
                                      <a:gd name="T78" fmla="*/ 614 w 632"/>
                                      <a:gd name="T79" fmla="*/ 83 h 308"/>
                                      <a:gd name="T80" fmla="*/ 626 w 632"/>
                                      <a:gd name="T81" fmla="*/ 105 h 308"/>
                                      <a:gd name="T82" fmla="*/ 632 w 632"/>
                                      <a:gd name="T83" fmla="*/ 132 h 308"/>
                                      <a:gd name="T84" fmla="*/ 626 w 632"/>
                                      <a:gd name="T85" fmla="*/ 154 h 308"/>
                                      <a:gd name="T86" fmla="*/ 387 w 632"/>
                                      <a:gd name="T87" fmla="*/ 127 h 308"/>
                                      <a:gd name="T88" fmla="*/ 149 w 632"/>
                                      <a:gd name="T89" fmla="*/ 88 h 308"/>
                                      <a:gd name="T90" fmla="*/ 149 w 632"/>
                                      <a:gd name="T91" fmla="*/ 88 h 308"/>
                                      <a:gd name="T92" fmla="*/ 161 w 632"/>
                                      <a:gd name="T93" fmla="*/ 66 h 308"/>
                                      <a:gd name="T94" fmla="*/ 322 w 632"/>
                                      <a:gd name="T95" fmla="*/ 94 h 308"/>
                                      <a:gd name="T96" fmla="*/ 477 w 632"/>
                                      <a:gd name="T97" fmla="*/ 116 h 308"/>
                                      <a:gd name="T98" fmla="*/ 483 w 632"/>
                                      <a:gd name="T99" fmla="*/ 94 h 308"/>
                                      <a:gd name="T100" fmla="*/ 483 w 632"/>
                                      <a:gd name="T101" fmla="*/ 77 h 308"/>
                                      <a:gd name="T102" fmla="*/ 465 w 632"/>
                                      <a:gd name="T103" fmla="*/ 55 h 308"/>
                                      <a:gd name="T104" fmla="*/ 441 w 632"/>
                                      <a:gd name="T105" fmla="*/ 44 h 308"/>
                                      <a:gd name="T106" fmla="*/ 405 w 632"/>
                                      <a:gd name="T107" fmla="*/ 28 h 308"/>
                                      <a:gd name="T108" fmla="*/ 369 w 632"/>
                                      <a:gd name="T109" fmla="*/ 22 h 308"/>
                                      <a:gd name="T110" fmla="*/ 310 w 632"/>
                                      <a:gd name="T111" fmla="*/ 17 h 308"/>
                                      <a:gd name="T112" fmla="*/ 250 w 632"/>
                                      <a:gd name="T113" fmla="*/ 22 h 308"/>
                                      <a:gd name="T114" fmla="*/ 203 w 632"/>
                                      <a:gd name="T115" fmla="*/ 39 h 308"/>
                                      <a:gd name="T116" fmla="*/ 161 w 632"/>
                                      <a:gd name="T117" fmla="*/ 66 h 308"/>
                                      <a:gd name="T118" fmla="*/ 161 w 632"/>
                                      <a:gd name="T119" fmla="*/ 66 h 3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632" h="308">
                                        <a:moveTo>
                                          <a:pt x="149" y="88"/>
                                        </a:moveTo>
                                        <a:lnTo>
                                          <a:pt x="137" y="116"/>
                                        </a:lnTo>
                                        <a:lnTo>
                                          <a:pt x="137" y="143"/>
                                        </a:lnTo>
                                        <a:lnTo>
                                          <a:pt x="143" y="170"/>
                                        </a:lnTo>
                                        <a:lnTo>
                                          <a:pt x="167" y="198"/>
                                        </a:lnTo>
                                        <a:lnTo>
                                          <a:pt x="238" y="242"/>
                                        </a:lnTo>
                                        <a:lnTo>
                                          <a:pt x="286" y="253"/>
                                        </a:lnTo>
                                        <a:lnTo>
                                          <a:pt x="334" y="264"/>
                                        </a:lnTo>
                                        <a:lnTo>
                                          <a:pt x="405" y="269"/>
                                        </a:lnTo>
                                        <a:lnTo>
                                          <a:pt x="465" y="264"/>
                                        </a:lnTo>
                                        <a:lnTo>
                                          <a:pt x="524" y="247"/>
                                        </a:lnTo>
                                        <a:lnTo>
                                          <a:pt x="578" y="220"/>
                                        </a:lnTo>
                                        <a:lnTo>
                                          <a:pt x="590" y="225"/>
                                        </a:lnTo>
                                        <a:lnTo>
                                          <a:pt x="596" y="231"/>
                                        </a:lnTo>
                                        <a:lnTo>
                                          <a:pt x="578" y="253"/>
                                        </a:lnTo>
                                        <a:lnTo>
                                          <a:pt x="548" y="269"/>
                                        </a:lnTo>
                                        <a:lnTo>
                                          <a:pt x="512" y="286"/>
                                        </a:lnTo>
                                        <a:lnTo>
                                          <a:pt x="471" y="297"/>
                                        </a:lnTo>
                                        <a:lnTo>
                                          <a:pt x="417" y="308"/>
                                        </a:lnTo>
                                        <a:lnTo>
                                          <a:pt x="364" y="308"/>
                                        </a:lnTo>
                                        <a:lnTo>
                                          <a:pt x="244" y="302"/>
                                        </a:lnTo>
                                        <a:lnTo>
                                          <a:pt x="185" y="291"/>
                                        </a:lnTo>
                                        <a:lnTo>
                                          <a:pt x="125" y="275"/>
                                        </a:lnTo>
                                        <a:lnTo>
                                          <a:pt x="83" y="253"/>
                                        </a:lnTo>
                                        <a:lnTo>
                                          <a:pt x="42" y="225"/>
                                        </a:lnTo>
                                        <a:lnTo>
                                          <a:pt x="12" y="198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38"/>
                                        </a:lnTo>
                                        <a:lnTo>
                                          <a:pt x="18" y="105"/>
                                        </a:lnTo>
                                        <a:lnTo>
                                          <a:pt x="48" y="72"/>
                                        </a:lnTo>
                                        <a:lnTo>
                                          <a:pt x="83" y="44"/>
                                        </a:lnTo>
                                        <a:lnTo>
                                          <a:pt x="131" y="28"/>
                                        </a:lnTo>
                                        <a:lnTo>
                                          <a:pt x="185" y="11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298" y="0"/>
                                        </a:lnTo>
                                        <a:lnTo>
                                          <a:pt x="423" y="6"/>
                                        </a:lnTo>
                                        <a:lnTo>
                                          <a:pt x="471" y="17"/>
                                        </a:lnTo>
                                        <a:lnTo>
                                          <a:pt x="518" y="28"/>
                                        </a:lnTo>
                                        <a:lnTo>
                                          <a:pt x="590" y="61"/>
                                        </a:lnTo>
                                        <a:lnTo>
                                          <a:pt x="614" y="83"/>
                                        </a:lnTo>
                                        <a:lnTo>
                                          <a:pt x="626" y="105"/>
                                        </a:lnTo>
                                        <a:lnTo>
                                          <a:pt x="632" y="132"/>
                                        </a:lnTo>
                                        <a:lnTo>
                                          <a:pt x="626" y="154"/>
                                        </a:lnTo>
                                        <a:lnTo>
                                          <a:pt x="387" y="127"/>
                                        </a:lnTo>
                                        <a:lnTo>
                                          <a:pt x="149" y="88"/>
                                        </a:lnTo>
                                        <a:lnTo>
                                          <a:pt x="149" y="88"/>
                                        </a:lnTo>
                                        <a:close/>
                                        <a:moveTo>
                                          <a:pt x="161" y="66"/>
                                        </a:moveTo>
                                        <a:lnTo>
                                          <a:pt x="322" y="94"/>
                                        </a:lnTo>
                                        <a:lnTo>
                                          <a:pt x="477" y="116"/>
                                        </a:lnTo>
                                        <a:lnTo>
                                          <a:pt x="483" y="94"/>
                                        </a:lnTo>
                                        <a:lnTo>
                                          <a:pt x="483" y="77"/>
                                        </a:lnTo>
                                        <a:lnTo>
                                          <a:pt x="465" y="55"/>
                                        </a:lnTo>
                                        <a:lnTo>
                                          <a:pt x="441" y="44"/>
                                        </a:lnTo>
                                        <a:lnTo>
                                          <a:pt x="405" y="28"/>
                                        </a:lnTo>
                                        <a:lnTo>
                                          <a:pt x="369" y="22"/>
                                        </a:lnTo>
                                        <a:lnTo>
                                          <a:pt x="310" y="17"/>
                                        </a:lnTo>
                                        <a:lnTo>
                                          <a:pt x="250" y="22"/>
                                        </a:lnTo>
                                        <a:lnTo>
                                          <a:pt x="203" y="39"/>
                                        </a:lnTo>
                                        <a:lnTo>
                                          <a:pt x="161" y="66"/>
                                        </a:lnTo>
                                        <a:lnTo>
                                          <a:pt x="161" y="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11" y="10689"/>
                                    <a:ext cx="836" cy="337"/>
                                  </a:xfrm>
                                  <a:custGeom>
                                    <a:avLst/>
                                    <a:gdLst>
                                      <a:gd name="T0" fmla="*/ 375 w 816"/>
                                      <a:gd name="T1" fmla="*/ 38 h 318"/>
                                      <a:gd name="T2" fmla="*/ 488 w 816"/>
                                      <a:gd name="T3" fmla="*/ 16 h 318"/>
                                      <a:gd name="T4" fmla="*/ 590 w 816"/>
                                      <a:gd name="T5" fmla="*/ 16 h 318"/>
                                      <a:gd name="T6" fmla="*/ 667 w 816"/>
                                      <a:gd name="T7" fmla="*/ 44 h 318"/>
                                      <a:gd name="T8" fmla="*/ 703 w 816"/>
                                      <a:gd name="T9" fmla="*/ 93 h 318"/>
                                      <a:gd name="T10" fmla="*/ 709 w 816"/>
                                      <a:gd name="T11" fmla="*/ 192 h 318"/>
                                      <a:gd name="T12" fmla="*/ 703 w 816"/>
                                      <a:gd name="T13" fmla="*/ 279 h 318"/>
                                      <a:gd name="T14" fmla="*/ 721 w 816"/>
                                      <a:gd name="T15" fmla="*/ 296 h 318"/>
                                      <a:gd name="T16" fmla="*/ 768 w 816"/>
                                      <a:gd name="T17" fmla="*/ 307 h 318"/>
                                      <a:gd name="T18" fmla="*/ 816 w 816"/>
                                      <a:gd name="T19" fmla="*/ 312 h 318"/>
                                      <a:gd name="T20" fmla="*/ 631 w 816"/>
                                      <a:gd name="T21" fmla="*/ 318 h 318"/>
                                      <a:gd name="T22" fmla="*/ 441 w 816"/>
                                      <a:gd name="T23" fmla="*/ 307 h 318"/>
                                      <a:gd name="T24" fmla="*/ 458 w 816"/>
                                      <a:gd name="T25" fmla="*/ 301 h 318"/>
                                      <a:gd name="T26" fmla="*/ 530 w 816"/>
                                      <a:gd name="T27" fmla="*/ 296 h 318"/>
                                      <a:gd name="T28" fmla="*/ 566 w 816"/>
                                      <a:gd name="T29" fmla="*/ 279 h 318"/>
                                      <a:gd name="T30" fmla="*/ 572 w 816"/>
                                      <a:gd name="T31" fmla="*/ 252 h 318"/>
                                      <a:gd name="T32" fmla="*/ 584 w 816"/>
                                      <a:gd name="T33" fmla="*/ 131 h 318"/>
                                      <a:gd name="T34" fmla="*/ 566 w 816"/>
                                      <a:gd name="T35" fmla="*/ 71 h 318"/>
                                      <a:gd name="T36" fmla="*/ 488 w 816"/>
                                      <a:gd name="T37" fmla="*/ 49 h 318"/>
                                      <a:gd name="T38" fmla="*/ 304 w 816"/>
                                      <a:gd name="T39" fmla="*/ 82 h 318"/>
                                      <a:gd name="T40" fmla="*/ 268 w 816"/>
                                      <a:gd name="T41" fmla="*/ 236 h 318"/>
                                      <a:gd name="T42" fmla="*/ 268 w 816"/>
                                      <a:gd name="T43" fmla="*/ 274 h 318"/>
                                      <a:gd name="T44" fmla="*/ 298 w 816"/>
                                      <a:gd name="T45" fmla="*/ 290 h 318"/>
                                      <a:gd name="T46" fmla="*/ 345 w 816"/>
                                      <a:gd name="T47" fmla="*/ 296 h 318"/>
                                      <a:gd name="T48" fmla="*/ 375 w 816"/>
                                      <a:gd name="T49" fmla="*/ 301 h 318"/>
                                      <a:gd name="T50" fmla="*/ 190 w 816"/>
                                      <a:gd name="T51" fmla="*/ 296 h 318"/>
                                      <a:gd name="T52" fmla="*/ 6 w 816"/>
                                      <a:gd name="T53" fmla="*/ 274 h 318"/>
                                      <a:gd name="T54" fmla="*/ 24 w 816"/>
                                      <a:gd name="T55" fmla="*/ 269 h 318"/>
                                      <a:gd name="T56" fmla="*/ 89 w 816"/>
                                      <a:gd name="T57" fmla="*/ 274 h 318"/>
                                      <a:gd name="T58" fmla="*/ 125 w 816"/>
                                      <a:gd name="T59" fmla="*/ 252 h 318"/>
                                      <a:gd name="T60" fmla="*/ 155 w 816"/>
                                      <a:gd name="T61" fmla="*/ 170 h 318"/>
                                      <a:gd name="T62" fmla="*/ 178 w 816"/>
                                      <a:gd name="T63" fmla="*/ 77 h 318"/>
                                      <a:gd name="T64" fmla="*/ 184 w 816"/>
                                      <a:gd name="T65" fmla="*/ 55 h 318"/>
                                      <a:gd name="T66" fmla="*/ 167 w 816"/>
                                      <a:gd name="T67" fmla="*/ 38 h 318"/>
                                      <a:gd name="T68" fmla="*/ 143 w 816"/>
                                      <a:gd name="T69" fmla="*/ 27 h 318"/>
                                      <a:gd name="T70" fmla="*/ 89 w 816"/>
                                      <a:gd name="T71" fmla="*/ 22 h 318"/>
                                      <a:gd name="T72" fmla="*/ 190 w 816"/>
                                      <a:gd name="T73" fmla="*/ 11 h 318"/>
                                      <a:gd name="T74" fmla="*/ 310 w 816"/>
                                      <a:gd name="T75" fmla="*/ 0 h 318"/>
                                      <a:gd name="T76" fmla="*/ 315 w 816"/>
                                      <a:gd name="T77" fmla="*/ 33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816" h="318">
                                        <a:moveTo>
                                          <a:pt x="310" y="60"/>
                                        </a:moveTo>
                                        <a:lnTo>
                                          <a:pt x="375" y="38"/>
                                        </a:lnTo>
                                        <a:lnTo>
                                          <a:pt x="435" y="22"/>
                                        </a:lnTo>
                                        <a:lnTo>
                                          <a:pt x="488" y="16"/>
                                        </a:lnTo>
                                        <a:lnTo>
                                          <a:pt x="542" y="11"/>
                                        </a:lnTo>
                                        <a:lnTo>
                                          <a:pt x="590" y="16"/>
                                        </a:lnTo>
                                        <a:lnTo>
                                          <a:pt x="637" y="27"/>
                                        </a:lnTo>
                                        <a:lnTo>
                                          <a:pt x="667" y="44"/>
                                        </a:lnTo>
                                        <a:lnTo>
                                          <a:pt x="697" y="71"/>
                                        </a:lnTo>
                                        <a:lnTo>
                                          <a:pt x="703" y="93"/>
                                        </a:lnTo>
                                        <a:lnTo>
                                          <a:pt x="709" y="126"/>
                                        </a:lnTo>
                                        <a:lnTo>
                                          <a:pt x="709" y="192"/>
                                        </a:lnTo>
                                        <a:lnTo>
                                          <a:pt x="703" y="252"/>
                                        </a:lnTo>
                                        <a:lnTo>
                                          <a:pt x="703" y="279"/>
                                        </a:lnTo>
                                        <a:lnTo>
                                          <a:pt x="709" y="290"/>
                                        </a:lnTo>
                                        <a:lnTo>
                                          <a:pt x="721" y="296"/>
                                        </a:lnTo>
                                        <a:lnTo>
                                          <a:pt x="739" y="301"/>
                                        </a:lnTo>
                                        <a:lnTo>
                                          <a:pt x="768" y="307"/>
                                        </a:lnTo>
                                        <a:lnTo>
                                          <a:pt x="816" y="307"/>
                                        </a:lnTo>
                                        <a:lnTo>
                                          <a:pt x="816" y="312"/>
                                        </a:lnTo>
                                        <a:lnTo>
                                          <a:pt x="816" y="318"/>
                                        </a:lnTo>
                                        <a:lnTo>
                                          <a:pt x="631" y="318"/>
                                        </a:lnTo>
                                        <a:lnTo>
                                          <a:pt x="441" y="312"/>
                                        </a:lnTo>
                                        <a:lnTo>
                                          <a:pt x="441" y="307"/>
                                        </a:lnTo>
                                        <a:lnTo>
                                          <a:pt x="441" y="301"/>
                                        </a:lnTo>
                                        <a:lnTo>
                                          <a:pt x="458" y="301"/>
                                        </a:lnTo>
                                        <a:lnTo>
                                          <a:pt x="506" y="301"/>
                                        </a:lnTo>
                                        <a:lnTo>
                                          <a:pt x="530" y="296"/>
                                        </a:lnTo>
                                        <a:lnTo>
                                          <a:pt x="548" y="290"/>
                                        </a:lnTo>
                                        <a:lnTo>
                                          <a:pt x="566" y="279"/>
                                        </a:lnTo>
                                        <a:lnTo>
                                          <a:pt x="566" y="274"/>
                                        </a:lnTo>
                                        <a:lnTo>
                                          <a:pt x="572" y="252"/>
                                        </a:lnTo>
                                        <a:lnTo>
                                          <a:pt x="578" y="192"/>
                                        </a:lnTo>
                                        <a:lnTo>
                                          <a:pt x="584" y="131"/>
                                        </a:lnTo>
                                        <a:lnTo>
                                          <a:pt x="578" y="93"/>
                                        </a:lnTo>
                                        <a:lnTo>
                                          <a:pt x="566" y="71"/>
                                        </a:lnTo>
                                        <a:lnTo>
                                          <a:pt x="536" y="55"/>
                                        </a:lnTo>
                                        <a:lnTo>
                                          <a:pt x="488" y="49"/>
                                        </a:lnTo>
                                        <a:lnTo>
                                          <a:pt x="399" y="60"/>
                                        </a:lnTo>
                                        <a:lnTo>
                                          <a:pt x="304" y="82"/>
                                        </a:lnTo>
                                        <a:lnTo>
                                          <a:pt x="286" y="159"/>
                                        </a:lnTo>
                                        <a:lnTo>
                                          <a:pt x="268" y="236"/>
                                        </a:lnTo>
                                        <a:lnTo>
                                          <a:pt x="262" y="263"/>
                                        </a:lnTo>
                                        <a:lnTo>
                                          <a:pt x="268" y="274"/>
                                        </a:lnTo>
                                        <a:lnTo>
                                          <a:pt x="280" y="285"/>
                                        </a:lnTo>
                                        <a:lnTo>
                                          <a:pt x="298" y="290"/>
                                        </a:lnTo>
                                        <a:lnTo>
                                          <a:pt x="327" y="296"/>
                                        </a:lnTo>
                                        <a:lnTo>
                                          <a:pt x="345" y="296"/>
                                        </a:lnTo>
                                        <a:lnTo>
                                          <a:pt x="375" y="296"/>
                                        </a:lnTo>
                                        <a:lnTo>
                                          <a:pt x="375" y="301"/>
                                        </a:lnTo>
                                        <a:lnTo>
                                          <a:pt x="375" y="307"/>
                                        </a:lnTo>
                                        <a:lnTo>
                                          <a:pt x="190" y="296"/>
                                        </a:lnTo>
                                        <a:lnTo>
                                          <a:pt x="0" y="279"/>
                                        </a:lnTo>
                                        <a:lnTo>
                                          <a:pt x="6" y="274"/>
                                        </a:lnTo>
                                        <a:lnTo>
                                          <a:pt x="6" y="269"/>
                                        </a:lnTo>
                                        <a:lnTo>
                                          <a:pt x="24" y="269"/>
                                        </a:lnTo>
                                        <a:lnTo>
                                          <a:pt x="71" y="274"/>
                                        </a:lnTo>
                                        <a:lnTo>
                                          <a:pt x="89" y="274"/>
                                        </a:lnTo>
                                        <a:lnTo>
                                          <a:pt x="101" y="269"/>
                                        </a:lnTo>
                                        <a:lnTo>
                                          <a:pt x="125" y="252"/>
                                        </a:lnTo>
                                        <a:lnTo>
                                          <a:pt x="137" y="225"/>
                                        </a:lnTo>
                                        <a:lnTo>
                                          <a:pt x="155" y="170"/>
                                        </a:lnTo>
                                        <a:lnTo>
                                          <a:pt x="167" y="115"/>
                                        </a:lnTo>
                                        <a:lnTo>
                                          <a:pt x="178" y="77"/>
                                        </a:lnTo>
                                        <a:lnTo>
                                          <a:pt x="184" y="60"/>
                                        </a:lnTo>
                                        <a:lnTo>
                                          <a:pt x="184" y="55"/>
                                        </a:lnTo>
                                        <a:lnTo>
                                          <a:pt x="178" y="44"/>
                                        </a:lnTo>
                                        <a:lnTo>
                                          <a:pt x="167" y="38"/>
                                        </a:lnTo>
                                        <a:lnTo>
                                          <a:pt x="155" y="33"/>
                                        </a:lnTo>
                                        <a:lnTo>
                                          <a:pt x="143" y="27"/>
                                        </a:lnTo>
                                        <a:lnTo>
                                          <a:pt x="89" y="27"/>
                                        </a:lnTo>
                                        <a:lnTo>
                                          <a:pt x="89" y="22"/>
                                        </a:lnTo>
                                        <a:lnTo>
                                          <a:pt x="83" y="16"/>
                                        </a:lnTo>
                                        <a:lnTo>
                                          <a:pt x="190" y="11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321" y="0"/>
                                        </a:lnTo>
                                        <a:lnTo>
                                          <a:pt x="315" y="33"/>
                                        </a:lnTo>
                                        <a:lnTo>
                                          <a:pt x="31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08" y="10556"/>
                                    <a:ext cx="141" cy="197"/>
                                  </a:xfrm>
                                  <a:custGeom>
                                    <a:avLst/>
                                    <a:gdLst>
                                      <a:gd name="T0" fmla="*/ 65 w 137"/>
                                      <a:gd name="T1" fmla="*/ 186 h 186"/>
                                      <a:gd name="T2" fmla="*/ 41 w 137"/>
                                      <a:gd name="T3" fmla="*/ 142 h 186"/>
                                      <a:gd name="T4" fmla="*/ 17 w 137"/>
                                      <a:gd name="T5" fmla="*/ 93 h 186"/>
                                      <a:gd name="T6" fmla="*/ 6 w 137"/>
                                      <a:gd name="T7" fmla="*/ 60 h 186"/>
                                      <a:gd name="T8" fmla="*/ 0 w 137"/>
                                      <a:gd name="T9" fmla="*/ 38 h 186"/>
                                      <a:gd name="T10" fmla="*/ 6 w 137"/>
                                      <a:gd name="T11" fmla="*/ 22 h 186"/>
                                      <a:gd name="T12" fmla="*/ 17 w 137"/>
                                      <a:gd name="T13" fmla="*/ 11 h 186"/>
                                      <a:gd name="T14" fmla="*/ 41 w 137"/>
                                      <a:gd name="T15" fmla="*/ 5 h 186"/>
                                      <a:gd name="T16" fmla="*/ 65 w 137"/>
                                      <a:gd name="T17" fmla="*/ 0 h 186"/>
                                      <a:gd name="T18" fmla="*/ 95 w 137"/>
                                      <a:gd name="T19" fmla="*/ 5 h 186"/>
                                      <a:gd name="T20" fmla="*/ 119 w 137"/>
                                      <a:gd name="T21" fmla="*/ 11 h 186"/>
                                      <a:gd name="T22" fmla="*/ 131 w 137"/>
                                      <a:gd name="T23" fmla="*/ 22 h 186"/>
                                      <a:gd name="T24" fmla="*/ 137 w 137"/>
                                      <a:gd name="T25" fmla="*/ 33 h 186"/>
                                      <a:gd name="T26" fmla="*/ 137 w 137"/>
                                      <a:gd name="T27" fmla="*/ 55 h 186"/>
                                      <a:gd name="T28" fmla="*/ 131 w 137"/>
                                      <a:gd name="T29" fmla="*/ 71 h 186"/>
                                      <a:gd name="T30" fmla="*/ 125 w 137"/>
                                      <a:gd name="T31" fmla="*/ 93 h 186"/>
                                      <a:gd name="T32" fmla="*/ 113 w 137"/>
                                      <a:gd name="T33" fmla="*/ 142 h 186"/>
                                      <a:gd name="T34" fmla="*/ 95 w 137"/>
                                      <a:gd name="T35" fmla="*/ 186 h 186"/>
                                      <a:gd name="T36" fmla="*/ 77 w 137"/>
                                      <a:gd name="T37" fmla="*/ 186 h 186"/>
                                      <a:gd name="T38" fmla="*/ 65 w 137"/>
                                      <a:gd name="T39" fmla="*/ 186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37" h="186">
                                        <a:moveTo>
                                          <a:pt x="65" y="186"/>
                                        </a:moveTo>
                                        <a:lnTo>
                                          <a:pt x="41" y="142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6" y="6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6" y="22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95" y="5"/>
                                        </a:lnTo>
                                        <a:lnTo>
                                          <a:pt x="119" y="11"/>
                                        </a:lnTo>
                                        <a:lnTo>
                                          <a:pt x="131" y="22"/>
                                        </a:lnTo>
                                        <a:lnTo>
                                          <a:pt x="137" y="33"/>
                                        </a:lnTo>
                                        <a:lnTo>
                                          <a:pt x="137" y="55"/>
                                        </a:lnTo>
                                        <a:lnTo>
                                          <a:pt x="131" y="71"/>
                                        </a:lnTo>
                                        <a:lnTo>
                                          <a:pt x="125" y="93"/>
                                        </a:lnTo>
                                        <a:lnTo>
                                          <a:pt x="113" y="142"/>
                                        </a:lnTo>
                                        <a:lnTo>
                                          <a:pt x="95" y="186"/>
                                        </a:lnTo>
                                        <a:lnTo>
                                          <a:pt x="77" y="186"/>
                                        </a:lnTo>
                                        <a:lnTo>
                                          <a:pt x="65" y="1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4" y="10666"/>
                                    <a:ext cx="536" cy="360"/>
                                  </a:xfrm>
                                  <a:custGeom>
                                    <a:avLst/>
                                    <a:gdLst>
                                      <a:gd name="T0" fmla="*/ 423 w 524"/>
                                      <a:gd name="T1" fmla="*/ 99 h 340"/>
                                      <a:gd name="T2" fmla="*/ 393 w 524"/>
                                      <a:gd name="T3" fmla="*/ 104 h 340"/>
                                      <a:gd name="T4" fmla="*/ 351 w 524"/>
                                      <a:gd name="T5" fmla="*/ 66 h 340"/>
                                      <a:gd name="T6" fmla="*/ 250 w 524"/>
                                      <a:gd name="T7" fmla="*/ 38 h 340"/>
                                      <a:gd name="T8" fmla="*/ 143 w 524"/>
                                      <a:gd name="T9" fmla="*/ 49 h 340"/>
                                      <a:gd name="T10" fmla="*/ 89 w 524"/>
                                      <a:gd name="T11" fmla="*/ 71 h 340"/>
                                      <a:gd name="T12" fmla="*/ 89 w 524"/>
                                      <a:gd name="T13" fmla="*/ 99 h 340"/>
                                      <a:gd name="T14" fmla="*/ 131 w 524"/>
                                      <a:gd name="T15" fmla="*/ 121 h 340"/>
                                      <a:gd name="T16" fmla="*/ 214 w 524"/>
                                      <a:gd name="T17" fmla="*/ 137 h 340"/>
                                      <a:gd name="T18" fmla="*/ 333 w 524"/>
                                      <a:gd name="T19" fmla="*/ 148 h 340"/>
                                      <a:gd name="T20" fmla="*/ 464 w 524"/>
                                      <a:gd name="T21" fmla="*/ 175 h 340"/>
                                      <a:gd name="T22" fmla="*/ 518 w 524"/>
                                      <a:gd name="T23" fmla="*/ 214 h 340"/>
                                      <a:gd name="T24" fmla="*/ 512 w 524"/>
                                      <a:gd name="T25" fmla="*/ 252 h 340"/>
                                      <a:gd name="T26" fmla="*/ 464 w 524"/>
                                      <a:gd name="T27" fmla="*/ 285 h 340"/>
                                      <a:gd name="T28" fmla="*/ 393 w 524"/>
                                      <a:gd name="T29" fmla="*/ 312 h 340"/>
                                      <a:gd name="T30" fmla="*/ 226 w 524"/>
                                      <a:gd name="T31" fmla="*/ 329 h 340"/>
                                      <a:gd name="T32" fmla="*/ 119 w 524"/>
                                      <a:gd name="T33" fmla="*/ 323 h 340"/>
                                      <a:gd name="T34" fmla="*/ 77 w 524"/>
                                      <a:gd name="T35" fmla="*/ 329 h 340"/>
                                      <a:gd name="T36" fmla="*/ 53 w 524"/>
                                      <a:gd name="T37" fmla="*/ 334 h 340"/>
                                      <a:gd name="T38" fmla="*/ 35 w 524"/>
                                      <a:gd name="T39" fmla="*/ 285 h 340"/>
                                      <a:gd name="T40" fmla="*/ 35 w 524"/>
                                      <a:gd name="T41" fmla="*/ 230 h 340"/>
                                      <a:gd name="T42" fmla="*/ 65 w 524"/>
                                      <a:gd name="T43" fmla="*/ 252 h 340"/>
                                      <a:gd name="T44" fmla="*/ 119 w 524"/>
                                      <a:gd name="T45" fmla="*/ 285 h 340"/>
                                      <a:gd name="T46" fmla="*/ 220 w 524"/>
                                      <a:gd name="T47" fmla="*/ 307 h 340"/>
                                      <a:gd name="T48" fmla="*/ 345 w 524"/>
                                      <a:gd name="T49" fmla="*/ 296 h 340"/>
                                      <a:gd name="T50" fmla="*/ 411 w 524"/>
                                      <a:gd name="T51" fmla="*/ 269 h 340"/>
                                      <a:gd name="T52" fmla="*/ 411 w 524"/>
                                      <a:gd name="T53" fmla="*/ 252 h 340"/>
                                      <a:gd name="T54" fmla="*/ 363 w 524"/>
                                      <a:gd name="T55" fmla="*/ 219 h 340"/>
                                      <a:gd name="T56" fmla="*/ 297 w 524"/>
                                      <a:gd name="T57" fmla="*/ 208 h 340"/>
                                      <a:gd name="T58" fmla="*/ 196 w 524"/>
                                      <a:gd name="T59" fmla="*/ 192 h 340"/>
                                      <a:gd name="T60" fmla="*/ 101 w 524"/>
                                      <a:gd name="T61" fmla="*/ 175 h 340"/>
                                      <a:gd name="T62" fmla="*/ 41 w 524"/>
                                      <a:gd name="T63" fmla="*/ 159 h 340"/>
                                      <a:gd name="T64" fmla="*/ 0 w 524"/>
                                      <a:gd name="T65" fmla="*/ 115 h 340"/>
                                      <a:gd name="T66" fmla="*/ 5 w 524"/>
                                      <a:gd name="T67" fmla="*/ 82 h 340"/>
                                      <a:gd name="T68" fmla="*/ 47 w 524"/>
                                      <a:gd name="T69" fmla="*/ 55 h 340"/>
                                      <a:gd name="T70" fmla="*/ 143 w 524"/>
                                      <a:gd name="T71" fmla="*/ 22 h 340"/>
                                      <a:gd name="T72" fmla="*/ 232 w 524"/>
                                      <a:gd name="T73" fmla="*/ 16 h 340"/>
                                      <a:gd name="T74" fmla="*/ 297 w 524"/>
                                      <a:gd name="T75" fmla="*/ 22 h 340"/>
                                      <a:gd name="T76" fmla="*/ 333 w 524"/>
                                      <a:gd name="T77" fmla="*/ 22 h 340"/>
                                      <a:gd name="T78" fmla="*/ 351 w 524"/>
                                      <a:gd name="T79" fmla="*/ 16 h 340"/>
                                      <a:gd name="T80" fmla="*/ 363 w 524"/>
                                      <a:gd name="T81" fmla="*/ 5 h 340"/>
                                      <a:gd name="T82" fmla="*/ 387 w 524"/>
                                      <a:gd name="T83" fmla="*/ 0 h 3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524" h="340">
                                        <a:moveTo>
                                          <a:pt x="387" y="0"/>
                                        </a:moveTo>
                                        <a:lnTo>
                                          <a:pt x="423" y="99"/>
                                        </a:lnTo>
                                        <a:lnTo>
                                          <a:pt x="411" y="104"/>
                                        </a:lnTo>
                                        <a:lnTo>
                                          <a:pt x="393" y="104"/>
                                        </a:lnTo>
                                        <a:lnTo>
                                          <a:pt x="375" y="82"/>
                                        </a:lnTo>
                                        <a:lnTo>
                                          <a:pt x="351" y="66"/>
                                        </a:lnTo>
                                        <a:lnTo>
                                          <a:pt x="303" y="44"/>
                                        </a:lnTo>
                                        <a:lnTo>
                                          <a:pt x="250" y="38"/>
                                        </a:lnTo>
                                        <a:lnTo>
                                          <a:pt x="190" y="38"/>
                                        </a:lnTo>
                                        <a:lnTo>
                                          <a:pt x="143" y="49"/>
                                        </a:lnTo>
                                        <a:lnTo>
                                          <a:pt x="107" y="55"/>
                                        </a:lnTo>
                                        <a:lnTo>
                                          <a:pt x="89" y="71"/>
                                        </a:lnTo>
                                        <a:lnTo>
                                          <a:pt x="83" y="82"/>
                                        </a:lnTo>
                                        <a:lnTo>
                                          <a:pt x="89" y="99"/>
                                        </a:lnTo>
                                        <a:lnTo>
                                          <a:pt x="113" y="115"/>
                                        </a:lnTo>
                                        <a:lnTo>
                                          <a:pt x="131" y="121"/>
                                        </a:lnTo>
                                        <a:lnTo>
                                          <a:pt x="154" y="126"/>
                                        </a:lnTo>
                                        <a:lnTo>
                                          <a:pt x="214" y="137"/>
                                        </a:lnTo>
                                        <a:lnTo>
                                          <a:pt x="274" y="142"/>
                                        </a:lnTo>
                                        <a:lnTo>
                                          <a:pt x="333" y="148"/>
                                        </a:lnTo>
                                        <a:lnTo>
                                          <a:pt x="405" y="159"/>
                                        </a:lnTo>
                                        <a:lnTo>
                                          <a:pt x="464" y="175"/>
                                        </a:lnTo>
                                        <a:lnTo>
                                          <a:pt x="500" y="192"/>
                                        </a:lnTo>
                                        <a:lnTo>
                                          <a:pt x="518" y="214"/>
                                        </a:lnTo>
                                        <a:lnTo>
                                          <a:pt x="524" y="236"/>
                                        </a:lnTo>
                                        <a:lnTo>
                                          <a:pt x="512" y="252"/>
                                        </a:lnTo>
                                        <a:lnTo>
                                          <a:pt x="494" y="269"/>
                                        </a:lnTo>
                                        <a:lnTo>
                                          <a:pt x="464" y="285"/>
                                        </a:lnTo>
                                        <a:lnTo>
                                          <a:pt x="429" y="301"/>
                                        </a:lnTo>
                                        <a:lnTo>
                                          <a:pt x="393" y="312"/>
                                        </a:lnTo>
                                        <a:lnTo>
                                          <a:pt x="303" y="323"/>
                                        </a:lnTo>
                                        <a:lnTo>
                                          <a:pt x="226" y="329"/>
                                        </a:lnTo>
                                        <a:lnTo>
                                          <a:pt x="143" y="329"/>
                                        </a:lnTo>
                                        <a:lnTo>
                                          <a:pt x="119" y="323"/>
                                        </a:lnTo>
                                        <a:lnTo>
                                          <a:pt x="95" y="329"/>
                                        </a:lnTo>
                                        <a:lnTo>
                                          <a:pt x="77" y="329"/>
                                        </a:lnTo>
                                        <a:lnTo>
                                          <a:pt x="65" y="334"/>
                                        </a:lnTo>
                                        <a:lnTo>
                                          <a:pt x="53" y="334"/>
                                        </a:lnTo>
                                        <a:lnTo>
                                          <a:pt x="41" y="340"/>
                                        </a:lnTo>
                                        <a:lnTo>
                                          <a:pt x="35" y="285"/>
                                        </a:lnTo>
                                        <a:lnTo>
                                          <a:pt x="23" y="236"/>
                                        </a:lnTo>
                                        <a:lnTo>
                                          <a:pt x="35" y="230"/>
                                        </a:lnTo>
                                        <a:lnTo>
                                          <a:pt x="47" y="230"/>
                                        </a:lnTo>
                                        <a:lnTo>
                                          <a:pt x="65" y="252"/>
                                        </a:lnTo>
                                        <a:lnTo>
                                          <a:pt x="89" y="269"/>
                                        </a:lnTo>
                                        <a:lnTo>
                                          <a:pt x="119" y="285"/>
                                        </a:lnTo>
                                        <a:lnTo>
                                          <a:pt x="148" y="296"/>
                                        </a:lnTo>
                                        <a:lnTo>
                                          <a:pt x="220" y="307"/>
                                        </a:lnTo>
                                        <a:lnTo>
                                          <a:pt x="297" y="307"/>
                                        </a:lnTo>
                                        <a:lnTo>
                                          <a:pt x="345" y="296"/>
                                        </a:lnTo>
                                        <a:lnTo>
                                          <a:pt x="387" y="285"/>
                                        </a:lnTo>
                                        <a:lnTo>
                                          <a:pt x="411" y="269"/>
                                        </a:lnTo>
                                        <a:lnTo>
                                          <a:pt x="411" y="263"/>
                                        </a:lnTo>
                                        <a:lnTo>
                                          <a:pt x="411" y="252"/>
                                        </a:lnTo>
                                        <a:lnTo>
                                          <a:pt x="393" y="230"/>
                                        </a:lnTo>
                                        <a:lnTo>
                                          <a:pt x="363" y="219"/>
                                        </a:lnTo>
                                        <a:lnTo>
                                          <a:pt x="339" y="214"/>
                                        </a:lnTo>
                                        <a:lnTo>
                                          <a:pt x="297" y="208"/>
                                        </a:lnTo>
                                        <a:lnTo>
                                          <a:pt x="256" y="203"/>
                                        </a:lnTo>
                                        <a:lnTo>
                                          <a:pt x="196" y="192"/>
                                        </a:lnTo>
                                        <a:lnTo>
                                          <a:pt x="143" y="186"/>
                                        </a:lnTo>
                                        <a:lnTo>
                                          <a:pt x="101" y="175"/>
                                        </a:lnTo>
                                        <a:lnTo>
                                          <a:pt x="65" y="170"/>
                                        </a:lnTo>
                                        <a:lnTo>
                                          <a:pt x="41" y="159"/>
                                        </a:lnTo>
                                        <a:lnTo>
                                          <a:pt x="11" y="142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23" y="66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143" y="22"/>
                                        </a:lnTo>
                                        <a:lnTo>
                                          <a:pt x="184" y="22"/>
                                        </a:lnTo>
                                        <a:lnTo>
                                          <a:pt x="232" y="16"/>
                                        </a:lnTo>
                                        <a:lnTo>
                                          <a:pt x="280" y="22"/>
                                        </a:lnTo>
                                        <a:lnTo>
                                          <a:pt x="297" y="22"/>
                                        </a:lnTo>
                                        <a:lnTo>
                                          <a:pt x="315" y="22"/>
                                        </a:lnTo>
                                        <a:lnTo>
                                          <a:pt x="333" y="22"/>
                                        </a:lnTo>
                                        <a:lnTo>
                                          <a:pt x="345" y="16"/>
                                        </a:lnTo>
                                        <a:lnTo>
                                          <a:pt x="351" y="16"/>
                                        </a:lnTo>
                                        <a:lnTo>
                                          <a:pt x="357" y="11"/>
                                        </a:lnTo>
                                        <a:lnTo>
                                          <a:pt x="363" y="5"/>
                                        </a:lnTo>
                                        <a:lnTo>
                                          <a:pt x="375" y="5"/>
                                        </a:lnTo>
                                        <a:lnTo>
                                          <a:pt x="3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1" y="10242"/>
                                    <a:ext cx="1038" cy="581"/>
                                  </a:xfrm>
                                  <a:custGeom>
                                    <a:avLst/>
                                    <a:gdLst>
                                      <a:gd name="T0" fmla="*/ 709 w 1013"/>
                                      <a:gd name="T1" fmla="*/ 60 h 548"/>
                                      <a:gd name="T2" fmla="*/ 786 w 1013"/>
                                      <a:gd name="T3" fmla="*/ 120 h 548"/>
                                      <a:gd name="T4" fmla="*/ 667 w 1013"/>
                                      <a:gd name="T5" fmla="*/ 93 h 548"/>
                                      <a:gd name="T6" fmla="*/ 560 w 1013"/>
                                      <a:gd name="T7" fmla="*/ 82 h 548"/>
                                      <a:gd name="T8" fmla="*/ 411 w 1013"/>
                                      <a:gd name="T9" fmla="*/ 98 h 548"/>
                                      <a:gd name="T10" fmla="*/ 280 w 1013"/>
                                      <a:gd name="T11" fmla="*/ 137 h 548"/>
                                      <a:gd name="T12" fmla="*/ 173 w 1013"/>
                                      <a:gd name="T13" fmla="*/ 213 h 548"/>
                                      <a:gd name="T14" fmla="*/ 149 w 1013"/>
                                      <a:gd name="T15" fmla="*/ 263 h 548"/>
                                      <a:gd name="T16" fmla="*/ 155 w 1013"/>
                                      <a:gd name="T17" fmla="*/ 318 h 548"/>
                                      <a:gd name="T18" fmla="*/ 191 w 1013"/>
                                      <a:gd name="T19" fmla="*/ 383 h 548"/>
                                      <a:gd name="T20" fmla="*/ 238 w 1013"/>
                                      <a:gd name="T21" fmla="*/ 433 h 548"/>
                                      <a:gd name="T22" fmla="*/ 304 w 1013"/>
                                      <a:gd name="T23" fmla="*/ 466 h 548"/>
                                      <a:gd name="T24" fmla="*/ 441 w 1013"/>
                                      <a:gd name="T25" fmla="*/ 499 h 548"/>
                                      <a:gd name="T26" fmla="*/ 608 w 1013"/>
                                      <a:gd name="T27" fmla="*/ 488 h 548"/>
                                      <a:gd name="T28" fmla="*/ 769 w 1013"/>
                                      <a:gd name="T29" fmla="*/ 449 h 548"/>
                                      <a:gd name="T30" fmla="*/ 888 w 1013"/>
                                      <a:gd name="T31" fmla="*/ 394 h 548"/>
                                      <a:gd name="T32" fmla="*/ 983 w 1013"/>
                                      <a:gd name="T33" fmla="*/ 279 h 548"/>
                                      <a:gd name="T34" fmla="*/ 1013 w 1013"/>
                                      <a:gd name="T35" fmla="*/ 274 h 548"/>
                                      <a:gd name="T36" fmla="*/ 983 w 1013"/>
                                      <a:gd name="T37" fmla="*/ 345 h 548"/>
                                      <a:gd name="T38" fmla="*/ 918 w 1013"/>
                                      <a:gd name="T39" fmla="*/ 405 h 548"/>
                                      <a:gd name="T40" fmla="*/ 822 w 1013"/>
                                      <a:gd name="T41" fmla="*/ 460 h 548"/>
                                      <a:gd name="T42" fmla="*/ 691 w 1013"/>
                                      <a:gd name="T43" fmla="*/ 504 h 548"/>
                                      <a:gd name="T44" fmla="*/ 435 w 1013"/>
                                      <a:gd name="T45" fmla="*/ 548 h 548"/>
                                      <a:gd name="T46" fmla="*/ 214 w 1013"/>
                                      <a:gd name="T47" fmla="*/ 526 h 548"/>
                                      <a:gd name="T48" fmla="*/ 95 w 1013"/>
                                      <a:gd name="T49" fmla="*/ 482 h 548"/>
                                      <a:gd name="T50" fmla="*/ 24 w 1013"/>
                                      <a:gd name="T51" fmla="*/ 416 h 548"/>
                                      <a:gd name="T52" fmla="*/ 0 w 1013"/>
                                      <a:gd name="T53" fmla="*/ 356 h 548"/>
                                      <a:gd name="T54" fmla="*/ 12 w 1013"/>
                                      <a:gd name="T55" fmla="*/ 290 h 548"/>
                                      <a:gd name="T56" fmla="*/ 54 w 1013"/>
                                      <a:gd name="T57" fmla="*/ 230 h 548"/>
                                      <a:gd name="T58" fmla="*/ 125 w 1013"/>
                                      <a:gd name="T59" fmla="*/ 175 h 548"/>
                                      <a:gd name="T60" fmla="*/ 268 w 1013"/>
                                      <a:gd name="T61" fmla="*/ 109 h 548"/>
                                      <a:gd name="T62" fmla="*/ 429 w 1013"/>
                                      <a:gd name="T63" fmla="*/ 71 h 548"/>
                                      <a:gd name="T64" fmla="*/ 560 w 1013"/>
                                      <a:gd name="T65" fmla="*/ 54 h 548"/>
                                      <a:gd name="T66" fmla="*/ 596 w 1013"/>
                                      <a:gd name="T67" fmla="*/ 43 h 548"/>
                                      <a:gd name="T68" fmla="*/ 608 w 1013"/>
                                      <a:gd name="T69" fmla="*/ 21 h 548"/>
                                      <a:gd name="T70" fmla="*/ 614 w 1013"/>
                                      <a:gd name="T71" fmla="*/ 5 h 5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013" h="548">
                                        <a:moveTo>
                                          <a:pt x="626" y="0"/>
                                        </a:moveTo>
                                        <a:lnTo>
                                          <a:pt x="709" y="60"/>
                                        </a:lnTo>
                                        <a:lnTo>
                                          <a:pt x="792" y="120"/>
                                        </a:lnTo>
                                        <a:lnTo>
                                          <a:pt x="786" y="120"/>
                                        </a:lnTo>
                                        <a:lnTo>
                                          <a:pt x="775" y="126"/>
                                        </a:lnTo>
                                        <a:lnTo>
                                          <a:pt x="667" y="93"/>
                                        </a:lnTo>
                                        <a:lnTo>
                                          <a:pt x="614" y="87"/>
                                        </a:lnTo>
                                        <a:lnTo>
                                          <a:pt x="560" y="82"/>
                                        </a:lnTo>
                                        <a:lnTo>
                                          <a:pt x="459" y="87"/>
                                        </a:lnTo>
                                        <a:lnTo>
                                          <a:pt x="411" y="98"/>
                                        </a:lnTo>
                                        <a:lnTo>
                                          <a:pt x="357" y="109"/>
                                        </a:lnTo>
                                        <a:lnTo>
                                          <a:pt x="280" y="137"/>
                                        </a:lnTo>
                                        <a:lnTo>
                                          <a:pt x="214" y="170"/>
                                        </a:lnTo>
                                        <a:lnTo>
                                          <a:pt x="173" y="213"/>
                                        </a:lnTo>
                                        <a:lnTo>
                                          <a:pt x="155" y="235"/>
                                        </a:lnTo>
                                        <a:lnTo>
                                          <a:pt x="149" y="263"/>
                                        </a:lnTo>
                                        <a:lnTo>
                                          <a:pt x="149" y="290"/>
                                        </a:lnTo>
                                        <a:lnTo>
                                          <a:pt x="155" y="318"/>
                                        </a:lnTo>
                                        <a:lnTo>
                                          <a:pt x="167" y="351"/>
                                        </a:lnTo>
                                        <a:lnTo>
                                          <a:pt x="191" y="383"/>
                                        </a:lnTo>
                                        <a:lnTo>
                                          <a:pt x="214" y="405"/>
                                        </a:lnTo>
                                        <a:lnTo>
                                          <a:pt x="238" y="433"/>
                                        </a:lnTo>
                                        <a:lnTo>
                                          <a:pt x="268" y="449"/>
                                        </a:lnTo>
                                        <a:lnTo>
                                          <a:pt x="304" y="466"/>
                                        </a:lnTo>
                                        <a:lnTo>
                                          <a:pt x="393" y="493"/>
                                        </a:lnTo>
                                        <a:lnTo>
                                          <a:pt x="441" y="499"/>
                                        </a:lnTo>
                                        <a:lnTo>
                                          <a:pt x="495" y="499"/>
                                        </a:lnTo>
                                        <a:lnTo>
                                          <a:pt x="608" y="488"/>
                                        </a:lnTo>
                                        <a:lnTo>
                                          <a:pt x="721" y="460"/>
                                        </a:lnTo>
                                        <a:lnTo>
                                          <a:pt x="769" y="449"/>
                                        </a:lnTo>
                                        <a:lnTo>
                                          <a:pt x="816" y="433"/>
                                        </a:lnTo>
                                        <a:lnTo>
                                          <a:pt x="888" y="394"/>
                                        </a:lnTo>
                                        <a:lnTo>
                                          <a:pt x="941" y="345"/>
                                        </a:lnTo>
                                        <a:lnTo>
                                          <a:pt x="983" y="279"/>
                                        </a:lnTo>
                                        <a:lnTo>
                                          <a:pt x="1001" y="274"/>
                                        </a:lnTo>
                                        <a:lnTo>
                                          <a:pt x="1013" y="274"/>
                                        </a:lnTo>
                                        <a:lnTo>
                                          <a:pt x="1001" y="312"/>
                                        </a:lnTo>
                                        <a:lnTo>
                                          <a:pt x="983" y="345"/>
                                        </a:lnTo>
                                        <a:lnTo>
                                          <a:pt x="953" y="378"/>
                                        </a:lnTo>
                                        <a:lnTo>
                                          <a:pt x="918" y="405"/>
                                        </a:lnTo>
                                        <a:lnTo>
                                          <a:pt x="876" y="433"/>
                                        </a:lnTo>
                                        <a:lnTo>
                                          <a:pt x="822" y="460"/>
                                        </a:lnTo>
                                        <a:lnTo>
                                          <a:pt x="757" y="482"/>
                                        </a:lnTo>
                                        <a:lnTo>
                                          <a:pt x="691" y="504"/>
                                        </a:lnTo>
                                        <a:lnTo>
                                          <a:pt x="560" y="531"/>
                                        </a:lnTo>
                                        <a:lnTo>
                                          <a:pt x="435" y="548"/>
                                        </a:lnTo>
                                        <a:lnTo>
                                          <a:pt x="322" y="542"/>
                                        </a:lnTo>
                                        <a:lnTo>
                                          <a:pt x="214" y="526"/>
                                        </a:lnTo>
                                        <a:lnTo>
                                          <a:pt x="149" y="504"/>
                                        </a:lnTo>
                                        <a:lnTo>
                                          <a:pt x="95" y="482"/>
                                        </a:lnTo>
                                        <a:lnTo>
                                          <a:pt x="54" y="449"/>
                                        </a:lnTo>
                                        <a:lnTo>
                                          <a:pt x="24" y="416"/>
                                        </a:lnTo>
                                        <a:lnTo>
                                          <a:pt x="6" y="383"/>
                                        </a:lnTo>
                                        <a:lnTo>
                                          <a:pt x="0" y="356"/>
                                        </a:lnTo>
                                        <a:lnTo>
                                          <a:pt x="0" y="323"/>
                                        </a:lnTo>
                                        <a:lnTo>
                                          <a:pt x="12" y="290"/>
                                        </a:lnTo>
                                        <a:lnTo>
                                          <a:pt x="30" y="257"/>
                                        </a:lnTo>
                                        <a:lnTo>
                                          <a:pt x="54" y="230"/>
                                        </a:lnTo>
                                        <a:lnTo>
                                          <a:pt x="83" y="202"/>
                                        </a:lnTo>
                                        <a:lnTo>
                                          <a:pt x="125" y="175"/>
                                        </a:lnTo>
                                        <a:lnTo>
                                          <a:pt x="214" y="131"/>
                                        </a:lnTo>
                                        <a:lnTo>
                                          <a:pt x="268" y="109"/>
                                        </a:lnTo>
                                        <a:lnTo>
                                          <a:pt x="328" y="93"/>
                                        </a:lnTo>
                                        <a:lnTo>
                                          <a:pt x="429" y="71"/>
                                        </a:lnTo>
                                        <a:lnTo>
                                          <a:pt x="536" y="54"/>
                                        </a:lnTo>
                                        <a:lnTo>
                                          <a:pt x="560" y="54"/>
                                        </a:lnTo>
                                        <a:lnTo>
                                          <a:pt x="578" y="49"/>
                                        </a:lnTo>
                                        <a:lnTo>
                                          <a:pt x="596" y="43"/>
                                        </a:lnTo>
                                        <a:lnTo>
                                          <a:pt x="602" y="38"/>
                                        </a:lnTo>
                                        <a:lnTo>
                                          <a:pt x="608" y="21"/>
                                        </a:lnTo>
                                        <a:lnTo>
                                          <a:pt x="602" y="5"/>
                                        </a:lnTo>
                                        <a:lnTo>
                                          <a:pt x="614" y="5"/>
                                        </a:lnTo>
                                        <a:lnTo>
                                          <a:pt x="6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21" y="10137"/>
                                    <a:ext cx="683" cy="377"/>
                                  </a:xfrm>
                                  <a:custGeom>
                                    <a:avLst/>
                                    <a:gdLst>
                                      <a:gd name="T0" fmla="*/ 149 w 667"/>
                                      <a:gd name="T1" fmla="*/ 252 h 356"/>
                                      <a:gd name="T2" fmla="*/ 244 w 667"/>
                                      <a:gd name="T3" fmla="*/ 279 h 356"/>
                                      <a:gd name="T4" fmla="*/ 411 w 667"/>
                                      <a:gd name="T5" fmla="*/ 269 h 356"/>
                                      <a:gd name="T6" fmla="*/ 512 w 667"/>
                                      <a:gd name="T7" fmla="*/ 236 h 356"/>
                                      <a:gd name="T8" fmla="*/ 608 w 667"/>
                                      <a:gd name="T9" fmla="*/ 170 h 356"/>
                                      <a:gd name="T10" fmla="*/ 619 w 667"/>
                                      <a:gd name="T11" fmla="*/ 115 h 356"/>
                                      <a:gd name="T12" fmla="*/ 625 w 667"/>
                                      <a:gd name="T13" fmla="*/ 93 h 356"/>
                                      <a:gd name="T14" fmla="*/ 661 w 667"/>
                                      <a:gd name="T15" fmla="*/ 109 h 356"/>
                                      <a:gd name="T16" fmla="*/ 667 w 667"/>
                                      <a:gd name="T17" fmla="*/ 159 h 356"/>
                                      <a:gd name="T18" fmla="*/ 643 w 667"/>
                                      <a:gd name="T19" fmla="*/ 219 h 356"/>
                                      <a:gd name="T20" fmla="*/ 572 w 667"/>
                                      <a:gd name="T21" fmla="*/ 274 h 356"/>
                                      <a:gd name="T22" fmla="*/ 459 w 667"/>
                                      <a:gd name="T23" fmla="*/ 329 h 356"/>
                                      <a:gd name="T24" fmla="*/ 328 w 667"/>
                                      <a:gd name="T25" fmla="*/ 351 h 356"/>
                                      <a:gd name="T26" fmla="*/ 196 w 667"/>
                                      <a:gd name="T27" fmla="*/ 351 h 356"/>
                                      <a:gd name="T28" fmla="*/ 95 w 667"/>
                                      <a:gd name="T29" fmla="*/ 329 h 356"/>
                                      <a:gd name="T30" fmla="*/ 24 w 667"/>
                                      <a:gd name="T31" fmla="*/ 269 h 356"/>
                                      <a:gd name="T32" fmla="*/ 0 w 667"/>
                                      <a:gd name="T33" fmla="*/ 203 h 356"/>
                                      <a:gd name="T34" fmla="*/ 36 w 667"/>
                                      <a:gd name="T35" fmla="*/ 142 h 356"/>
                                      <a:gd name="T36" fmla="*/ 107 w 667"/>
                                      <a:gd name="T37" fmla="*/ 82 h 356"/>
                                      <a:gd name="T38" fmla="*/ 262 w 667"/>
                                      <a:gd name="T39" fmla="*/ 22 h 356"/>
                                      <a:gd name="T40" fmla="*/ 363 w 667"/>
                                      <a:gd name="T41" fmla="*/ 0 h 356"/>
                                      <a:gd name="T42" fmla="*/ 465 w 667"/>
                                      <a:gd name="T43" fmla="*/ 5 h 356"/>
                                      <a:gd name="T44" fmla="*/ 542 w 667"/>
                                      <a:gd name="T45" fmla="*/ 33 h 356"/>
                                      <a:gd name="T46" fmla="*/ 113 w 667"/>
                                      <a:gd name="T47" fmla="*/ 230 h 356"/>
                                      <a:gd name="T48" fmla="*/ 89 w 667"/>
                                      <a:gd name="T49" fmla="*/ 214 h 356"/>
                                      <a:gd name="T50" fmla="*/ 381 w 667"/>
                                      <a:gd name="T51" fmla="*/ 88 h 356"/>
                                      <a:gd name="T52" fmla="*/ 316 w 667"/>
                                      <a:gd name="T53" fmla="*/ 66 h 356"/>
                                      <a:gd name="T54" fmla="*/ 232 w 667"/>
                                      <a:gd name="T55" fmla="*/ 66 h 356"/>
                                      <a:gd name="T56" fmla="*/ 155 w 667"/>
                                      <a:gd name="T57" fmla="*/ 88 h 356"/>
                                      <a:gd name="T58" fmla="*/ 107 w 667"/>
                                      <a:gd name="T59" fmla="*/ 115 h 356"/>
                                      <a:gd name="T60" fmla="*/ 71 w 667"/>
                                      <a:gd name="T61" fmla="*/ 164 h 356"/>
                                      <a:gd name="T62" fmla="*/ 77 w 667"/>
                                      <a:gd name="T63" fmla="*/ 197 h 356"/>
                                      <a:gd name="T64" fmla="*/ 89 w 667"/>
                                      <a:gd name="T65" fmla="*/ 214 h 3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667" h="356">
                                        <a:moveTo>
                                          <a:pt x="113" y="230"/>
                                        </a:moveTo>
                                        <a:lnTo>
                                          <a:pt x="149" y="252"/>
                                        </a:lnTo>
                                        <a:lnTo>
                                          <a:pt x="196" y="269"/>
                                        </a:lnTo>
                                        <a:lnTo>
                                          <a:pt x="244" y="279"/>
                                        </a:lnTo>
                                        <a:lnTo>
                                          <a:pt x="298" y="285"/>
                                        </a:lnTo>
                                        <a:lnTo>
                                          <a:pt x="411" y="269"/>
                                        </a:lnTo>
                                        <a:lnTo>
                                          <a:pt x="465" y="258"/>
                                        </a:lnTo>
                                        <a:lnTo>
                                          <a:pt x="512" y="236"/>
                                        </a:lnTo>
                                        <a:lnTo>
                                          <a:pt x="566" y="203"/>
                                        </a:lnTo>
                                        <a:lnTo>
                                          <a:pt x="608" y="170"/>
                                        </a:lnTo>
                                        <a:lnTo>
                                          <a:pt x="619" y="131"/>
                                        </a:lnTo>
                                        <a:lnTo>
                                          <a:pt x="619" y="115"/>
                                        </a:lnTo>
                                        <a:lnTo>
                                          <a:pt x="614" y="93"/>
                                        </a:lnTo>
                                        <a:lnTo>
                                          <a:pt x="625" y="93"/>
                                        </a:lnTo>
                                        <a:lnTo>
                                          <a:pt x="643" y="88"/>
                                        </a:lnTo>
                                        <a:lnTo>
                                          <a:pt x="661" y="109"/>
                                        </a:lnTo>
                                        <a:lnTo>
                                          <a:pt x="667" y="131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661" y="186"/>
                                        </a:lnTo>
                                        <a:lnTo>
                                          <a:pt x="643" y="219"/>
                                        </a:lnTo>
                                        <a:lnTo>
                                          <a:pt x="614" y="247"/>
                                        </a:lnTo>
                                        <a:lnTo>
                                          <a:pt x="572" y="274"/>
                                        </a:lnTo>
                                        <a:lnTo>
                                          <a:pt x="518" y="301"/>
                                        </a:lnTo>
                                        <a:lnTo>
                                          <a:pt x="459" y="329"/>
                                        </a:lnTo>
                                        <a:lnTo>
                                          <a:pt x="393" y="345"/>
                                        </a:lnTo>
                                        <a:lnTo>
                                          <a:pt x="328" y="351"/>
                                        </a:lnTo>
                                        <a:lnTo>
                                          <a:pt x="262" y="356"/>
                                        </a:lnTo>
                                        <a:lnTo>
                                          <a:pt x="196" y="351"/>
                                        </a:lnTo>
                                        <a:lnTo>
                                          <a:pt x="143" y="345"/>
                                        </a:lnTo>
                                        <a:lnTo>
                                          <a:pt x="95" y="329"/>
                                        </a:lnTo>
                                        <a:lnTo>
                                          <a:pt x="53" y="301"/>
                                        </a:lnTo>
                                        <a:lnTo>
                                          <a:pt x="24" y="269"/>
                                        </a:lnTo>
                                        <a:lnTo>
                                          <a:pt x="6" y="236"/>
                                        </a:lnTo>
                                        <a:lnTo>
                                          <a:pt x="0" y="203"/>
                                        </a:lnTo>
                                        <a:lnTo>
                                          <a:pt x="12" y="170"/>
                                        </a:lnTo>
                                        <a:lnTo>
                                          <a:pt x="36" y="142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107" y="82"/>
                                        </a:lnTo>
                                        <a:lnTo>
                                          <a:pt x="161" y="55"/>
                                        </a:lnTo>
                                        <a:lnTo>
                                          <a:pt x="262" y="22"/>
                                        </a:lnTo>
                                        <a:lnTo>
                                          <a:pt x="310" y="5"/>
                                        </a:lnTo>
                                        <a:lnTo>
                                          <a:pt x="363" y="0"/>
                                        </a:lnTo>
                                        <a:lnTo>
                                          <a:pt x="417" y="0"/>
                                        </a:lnTo>
                                        <a:lnTo>
                                          <a:pt x="465" y="5"/>
                                        </a:lnTo>
                                        <a:lnTo>
                                          <a:pt x="506" y="16"/>
                                        </a:lnTo>
                                        <a:lnTo>
                                          <a:pt x="542" y="33"/>
                                        </a:lnTo>
                                        <a:lnTo>
                                          <a:pt x="328" y="137"/>
                                        </a:lnTo>
                                        <a:lnTo>
                                          <a:pt x="113" y="230"/>
                                        </a:lnTo>
                                        <a:lnTo>
                                          <a:pt x="113" y="230"/>
                                        </a:lnTo>
                                        <a:close/>
                                        <a:moveTo>
                                          <a:pt x="89" y="214"/>
                                        </a:moveTo>
                                        <a:lnTo>
                                          <a:pt x="238" y="153"/>
                                        </a:lnTo>
                                        <a:lnTo>
                                          <a:pt x="381" y="88"/>
                                        </a:lnTo>
                                        <a:lnTo>
                                          <a:pt x="345" y="71"/>
                                        </a:lnTo>
                                        <a:lnTo>
                                          <a:pt x="316" y="66"/>
                                        </a:lnTo>
                                        <a:lnTo>
                                          <a:pt x="274" y="60"/>
                                        </a:lnTo>
                                        <a:lnTo>
                                          <a:pt x="232" y="66"/>
                                        </a:lnTo>
                                        <a:lnTo>
                                          <a:pt x="190" y="77"/>
                                        </a:lnTo>
                                        <a:lnTo>
                                          <a:pt x="155" y="88"/>
                                        </a:lnTo>
                                        <a:lnTo>
                                          <a:pt x="125" y="99"/>
                                        </a:lnTo>
                                        <a:lnTo>
                                          <a:pt x="107" y="115"/>
                                        </a:lnTo>
                                        <a:lnTo>
                                          <a:pt x="77" y="148"/>
                                        </a:lnTo>
                                        <a:lnTo>
                                          <a:pt x="71" y="164"/>
                                        </a:lnTo>
                                        <a:lnTo>
                                          <a:pt x="71" y="181"/>
                                        </a:lnTo>
                                        <a:lnTo>
                                          <a:pt x="77" y="197"/>
                                        </a:lnTo>
                                        <a:lnTo>
                                          <a:pt x="89" y="214"/>
                                        </a:lnTo>
                                        <a:lnTo>
                                          <a:pt x="89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08" y="9742"/>
                                    <a:ext cx="1038" cy="534"/>
                                  </a:xfrm>
                                  <a:custGeom>
                                    <a:avLst/>
                                    <a:gdLst>
                                      <a:gd name="T0" fmla="*/ 245 w 1013"/>
                                      <a:gd name="T1" fmla="*/ 175 h 504"/>
                                      <a:gd name="T2" fmla="*/ 286 w 1013"/>
                                      <a:gd name="T3" fmla="*/ 93 h 504"/>
                                      <a:gd name="T4" fmla="*/ 370 w 1013"/>
                                      <a:gd name="T5" fmla="*/ 38 h 504"/>
                                      <a:gd name="T6" fmla="*/ 465 w 1013"/>
                                      <a:gd name="T7" fmla="*/ 5 h 504"/>
                                      <a:gd name="T8" fmla="*/ 567 w 1013"/>
                                      <a:gd name="T9" fmla="*/ 5 h 504"/>
                                      <a:gd name="T10" fmla="*/ 823 w 1013"/>
                                      <a:gd name="T11" fmla="*/ 88 h 504"/>
                                      <a:gd name="T12" fmla="*/ 894 w 1013"/>
                                      <a:gd name="T13" fmla="*/ 99 h 504"/>
                                      <a:gd name="T14" fmla="*/ 936 w 1013"/>
                                      <a:gd name="T15" fmla="*/ 88 h 504"/>
                                      <a:gd name="T16" fmla="*/ 996 w 1013"/>
                                      <a:gd name="T17" fmla="*/ 44 h 504"/>
                                      <a:gd name="T18" fmla="*/ 1013 w 1013"/>
                                      <a:gd name="T19" fmla="*/ 49 h 504"/>
                                      <a:gd name="T20" fmla="*/ 733 w 1013"/>
                                      <a:gd name="T21" fmla="*/ 274 h 504"/>
                                      <a:gd name="T22" fmla="*/ 715 w 1013"/>
                                      <a:gd name="T23" fmla="*/ 269 h 504"/>
                                      <a:gd name="T24" fmla="*/ 727 w 1013"/>
                                      <a:gd name="T25" fmla="*/ 258 h 504"/>
                                      <a:gd name="T26" fmla="*/ 763 w 1013"/>
                                      <a:gd name="T27" fmla="*/ 236 h 504"/>
                                      <a:gd name="T28" fmla="*/ 775 w 1013"/>
                                      <a:gd name="T29" fmla="*/ 197 h 504"/>
                                      <a:gd name="T30" fmla="*/ 769 w 1013"/>
                                      <a:gd name="T31" fmla="*/ 181 h 504"/>
                                      <a:gd name="T32" fmla="*/ 727 w 1013"/>
                                      <a:gd name="T33" fmla="*/ 170 h 504"/>
                                      <a:gd name="T34" fmla="*/ 543 w 1013"/>
                                      <a:gd name="T35" fmla="*/ 99 h 504"/>
                                      <a:gd name="T36" fmla="*/ 435 w 1013"/>
                                      <a:gd name="T37" fmla="*/ 77 h 504"/>
                                      <a:gd name="T38" fmla="*/ 340 w 1013"/>
                                      <a:gd name="T39" fmla="*/ 115 h 504"/>
                                      <a:gd name="T40" fmla="*/ 286 w 1013"/>
                                      <a:gd name="T41" fmla="*/ 170 h 504"/>
                                      <a:gd name="T42" fmla="*/ 263 w 1013"/>
                                      <a:gd name="T43" fmla="*/ 236 h 504"/>
                                      <a:gd name="T44" fmla="*/ 483 w 1013"/>
                                      <a:gd name="T45" fmla="*/ 334 h 504"/>
                                      <a:gd name="T46" fmla="*/ 543 w 1013"/>
                                      <a:gd name="T47" fmla="*/ 356 h 504"/>
                                      <a:gd name="T48" fmla="*/ 590 w 1013"/>
                                      <a:gd name="T49" fmla="*/ 345 h 504"/>
                                      <a:gd name="T50" fmla="*/ 662 w 1013"/>
                                      <a:gd name="T51" fmla="*/ 307 h 504"/>
                                      <a:gd name="T52" fmla="*/ 680 w 1013"/>
                                      <a:gd name="T53" fmla="*/ 312 h 504"/>
                                      <a:gd name="T54" fmla="*/ 370 w 1013"/>
                                      <a:gd name="T55" fmla="*/ 504 h 504"/>
                                      <a:gd name="T56" fmla="*/ 352 w 1013"/>
                                      <a:gd name="T57" fmla="*/ 493 h 504"/>
                                      <a:gd name="T58" fmla="*/ 364 w 1013"/>
                                      <a:gd name="T59" fmla="*/ 488 h 504"/>
                                      <a:gd name="T60" fmla="*/ 406 w 1013"/>
                                      <a:gd name="T61" fmla="*/ 461 h 504"/>
                                      <a:gd name="T62" fmla="*/ 418 w 1013"/>
                                      <a:gd name="T63" fmla="*/ 444 h 504"/>
                                      <a:gd name="T64" fmla="*/ 406 w 1013"/>
                                      <a:gd name="T65" fmla="*/ 422 h 504"/>
                                      <a:gd name="T66" fmla="*/ 298 w 1013"/>
                                      <a:gd name="T67" fmla="*/ 367 h 504"/>
                                      <a:gd name="T68" fmla="*/ 191 w 1013"/>
                                      <a:gd name="T69" fmla="*/ 312 h 504"/>
                                      <a:gd name="T70" fmla="*/ 143 w 1013"/>
                                      <a:gd name="T71" fmla="*/ 296 h 504"/>
                                      <a:gd name="T72" fmla="*/ 108 w 1013"/>
                                      <a:gd name="T73" fmla="*/ 285 h 504"/>
                                      <a:gd name="T74" fmla="*/ 78 w 1013"/>
                                      <a:gd name="T75" fmla="*/ 291 h 504"/>
                                      <a:gd name="T76" fmla="*/ 42 w 1013"/>
                                      <a:gd name="T77" fmla="*/ 312 h 504"/>
                                      <a:gd name="T78" fmla="*/ 12 w 1013"/>
                                      <a:gd name="T79" fmla="*/ 323 h 504"/>
                                      <a:gd name="T80" fmla="*/ 60 w 1013"/>
                                      <a:gd name="T81" fmla="*/ 263 h 504"/>
                                      <a:gd name="T82" fmla="*/ 132 w 1013"/>
                                      <a:gd name="T83" fmla="*/ 192 h 504"/>
                                      <a:gd name="T84" fmla="*/ 191 w 1013"/>
                                      <a:gd name="T85" fmla="*/ 203 h 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13" h="504">
                                        <a:moveTo>
                                          <a:pt x="233" y="225"/>
                                        </a:moveTo>
                                        <a:lnTo>
                                          <a:pt x="245" y="175"/>
                                        </a:lnTo>
                                        <a:lnTo>
                                          <a:pt x="263" y="131"/>
                                        </a:lnTo>
                                        <a:lnTo>
                                          <a:pt x="286" y="93"/>
                                        </a:lnTo>
                                        <a:lnTo>
                                          <a:pt x="322" y="60"/>
                                        </a:lnTo>
                                        <a:lnTo>
                                          <a:pt x="370" y="38"/>
                                        </a:lnTo>
                                        <a:lnTo>
                                          <a:pt x="412" y="16"/>
                                        </a:lnTo>
                                        <a:lnTo>
                                          <a:pt x="465" y="5"/>
                                        </a:lnTo>
                                        <a:lnTo>
                                          <a:pt x="525" y="0"/>
                                        </a:lnTo>
                                        <a:lnTo>
                                          <a:pt x="567" y="5"/>
                                        </a:lnTo>
                                        <a:lnTo>
                                          <a:pt x="626" y="22"/>
                                        </a:lnTo>
                                        <a:lnTo>
                                          <a:pt x="823" y="88"/>
                                        </a:lnTo>
                                        <a:lnTo>
                                          <a:pt x="864" y="99"/>
                                        </a:lnTo>
                                        <a:lnTo>
                                          <a:pt x="894" y="99"/>
                                        </a:lnTo>
                                        <a:lnTo>
                                          <a:pt x="912" y="99"/>
                                        </a:lnTo>
                                        <a:lnTo>
                                          <a:pt x="936" y="88"/>
                                        </a:lnTo>
                                        <a:lnTo>
                                          <a:pt x="960" y="71"/>
                                        </a:lnTo>
                                        <a:lnTo>
                                          <a:pt x="996" y="44"/>
                                        </a:lnTo>
                                        <a:lnTo>
                                          <a:pt x="1007" y="49"/>
                                        </a:lnTo>
                                        <a:lnTo>
                                          <a:pt x="1013" y="49"/>
                                        </a:lnTo>
                                        <a:lnTo>
                                          <a:pt x="876" y="164"/>
                                        </a:lnTo>
                                        <a:lnTo>
                                          <a:pt x="733" y="274"/>
                                        </a:lnTo>
                                        <a:lnTo>
                                          <a:pt x="727" y="274"/>
                                        </a:lnTo>
                                        <a:lnTo>
                                          <a:pt x="715" y="269"/>
                                        </a:lnTo>
                                        <a:lnTo>
                                          <a:pt x="721" y="263"/>
                                        </a:lnTo>
                                        <a:lnTo>
                                          <a:pt x="727" y="258"/>
                                        </a:lnTo>
                                        <a:lnTo>
                                          <a:pt x="745" y="247"/>
                                        </a:lnTo>
                                        <a:lnTo>
                                          <a:pt x="763" y="236"/>
                                        </a:lnTo>
                                        <a:lnTo>
                                          <a:pt x="775" y="214"/>
                                        </a:lnTo>
                                        <a:lnTo>
                                          <a:pt x="775" y="197"/>
                                        </a:lnTo>
                                        <a:lnTo>
                                          <a:pt x="769" y="186"/>
                                        </a:lnTo>
                                        <a:lnTo>
                                          <a:pt x="769" y="181"/>
                                        </a:lnTo>
                                        <a:lnTo>
                                          <a:pt x="757" y="181"/>
                                        </a:lnTo>
                                        <a:lnTo>
                                          <a:pt x="727" y="170"/>
                                        </a:lnTo>
                                        <a:lnTo>
                                          <a:pt x="632" y="131"/>
                                        </a:lnTo>
                                        <a:lnTo>
                                          <a:pt x="543" y="99"/>
                                        </a:lnTo>
                                        <a:lnTo>
                                          <a:pt x="483" y="82"/>
                                        </a:lnTo>
                                        <a:lnTo>
                                          <a:pt x="435" y="77"/>
                                        </a:lnTo>
                                        <a:lnTo>
                                          <a:pt x="388" y="88"/>
                                        </a:lnTo>
                                        <a:lnTo>
                                          <a:pt x="340" y="115"/>
                                        </a:lnTo>
                                        <a:lnTo>
                                          <a:pt x="310" y="142"/>
                                        </a:lnTo>
                                        <a:lnTo>
                                          <a:pt x="286" y="170"/>
                                        </a:lnTo>
                                        <a:lnTo>
                                          <a:pt x="275" y="203"/>
                                        </a:lnTo>
                                        <a:lnTo>
                                          <a:pt x="263" y="236"/>
                                        </a:lnTo>
                                        <a:lnTo>
                                          <a:pt x="376" y="285"/>
                                        </a:lnTo>
                                        <a:lnTo>
                                          <a:pt x="483" y="334"/>
                                        </a:lnTo>
                                        <a:lnTo>
                                          <a:pt x="519" y="351"/>
                                        </a:lnTo>
                                        <a:lnTo>
                                          <a:pt x="543" y="356"/>
                                        </a:lnTo>
                                        <a:lnTo>
                                          <a:pt x="567" y="351"/>
                                        </a:lnTo>
                                        <a:lnTo>
                                          <a:pt x="590" y="345"/>
                                        </a:lnTo>
                                        <a:lnTo>
                                          <a:pt x="620" y="334"/>
                                        </a:lnTo>
                                        <a:lnTo>
                                          <a:pt x="662" y="307"/>
                                        </a:lnTo>
                                        <a:lnTo>
                                          <a:pt x="674" y="312"/>
                                        </a:lnTo>
                                        <a:lnTo>
                                          <a:pt x="680" y="312"/>
                                        </a:lnTo>
                                        <a:lnTo>
                                          <a:pt x="525" y="411"/>
                                        </a:lnTo>
                                        <a:lnTo>
                                          <a:pt x="370" y="504"/>
                                        </a:lnTo>
                                        <a:lnTo>
                                          <a:pt x="364" y="499"/>
                                        </a:lnTo>
                                        <a:lnTo>
                                          <a:pt x="352" y="493"/>
                                        </a:lnTo>
                                        <a:lnTo>
                                          <a:pt x="358" y="493"/>
                                        </a:lnTo>
                                        <a:lnTo>
                                          <a:pt x="364" y="488"/>
                                        </a:lnTo>
                                        <a:lnTo>
                                          <a:pt x="388" y="472"/>
                                        </a:lnTo>
                                        <a:lnTo>
                                          <a:pt x="406" y="461"/>
                                        </a:lnTo>
                                        <a:lnTo>
                                          <a:pt x="412" y="455"/>
                                        </a:lnTo>
                                        <a:lnTo>
                                          <a:pt x="418" y="444"/>
                                        </a:lnTo>
                                        <a:lnTo>
                                          <a:pt x="418" y="433"/>
                                        </a:lnTo>
                                        <a:lnTo>
                                          <a:pt x="406" y="422"/>
                                        </a:lnTo>
                                        <a:lnTo>
                                          <a:pt x="376" y="400"/>
                                        </a:lnTo>
                                        <a:lnTo>
                                          <a:pt x="298" y="367"/>
                                        </a:lnTo>
                                        <a:lnTo>
                                          <a:pt x="221" y="329"/>
                                        </a:lnTo>
                                        <a:lnTo>
                                          <a:pt x="191" y="312"/>
                                        </a:lnTo>
                                        <a:lnTo>
                                          <a:pt x="161" y="302"/>
                                        </a:lnTo>
                                        <a:lnTo>
                                          <a:pt x="143" y="296"/>
                                        </a:lnTo>
                                        <a:lnTo>
                                          <a:pt x="132" y="291"/>
                                        </a:lnTo>
                                        <a:lnTo>
                                          <a:pt x="108" y="285"/>
                                        </a:lnTo>
                                        <a:lnTo>
                                          <a:pt x="96" y="285"/>
                                        </a:lnTo>
                                        <a:lnTo>
                                          <a:pt x="78" y="291"/>
                                        </a:lnTo>
                                        <a:lnTo>
                                          <a:pt x="60" y="296"/>
                                        </a:lnTo>
                                        <a:lnTo>
                                          <a:pt x="42" y="312"/>
                                        </a:lnTo>
                                        <a:lnTo>
                                          <a:pt x="24" y="323"/>
                                        </a:lnTo>
                                        <a:lnTo>
                                          <a:pt x="12" y="323"/>
                                        </a:lnTo>
                                        <a:lnTo>
                                          <a:pt x="0" y="323"/>
                                        </a:lnTo>
                                        <a:lnTo>
                                          <a:pt x="60" y="263"/>
                                        </a:lnTo>
                                        <a:lnTo>
                                          <a:pt x="120" y="197"/>
                                        </a:lnTo>
                                        <a:lnTo>
                                          <a:pt x="132" y="192"/>
                                        </a:lnTo>
                                        <a:lnTo>
                                          <a:pt x="143" y="181"/>
                                        </a:lnTo>
                                        <a:lnTo>
                                          <a:pt x="191" y="203"/>
                                        </a:lnTo>
                                        <a:lnTo>
                                          <a:pt x="233" y="2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6" y="9341"/>
                                    <a:ext cx="745" cy="326"/>
                                  </a:xfrm>
                                  <a:custGeom>
                                    <a:avLst/>
                                    <a:gdLst>
                                      <a:gd name="T0" fmla="*/ 18 w 727"/>
                                      <a:gd name="T1" fmla="*/ 72 h 308"/>
                                      <a:gd name="T2" fmla="*/ 101 w 727"/>
                                      <a:gd name="T3" fmla="*/ 94 h 308"/>
                                      <a:gd name="T4" fmla="*/ 179 w 727"/>
                                      <a:gd name="T5" fmla="*/ 116 h 308"/>
                                      <a:gd name="T6" fmla="*/ 226 w 727"/>
                                      <a:gd name="T7" fmla="*/ 61 h 308"/>
                                      <a:gd name="T8" fmla="*/ 274 w 727"/>
                                      <a:gd name="T9" fmla="*/ 0 h 308"/>
                                      <a:gd name="T10" fmla="*/ 292 w 727"/>
                                      <a:gd name="T11" fmla="*/ 6 h 308"/>
                                      <a:gd name="T12" fmla="*/ 310 w 727"/>
                                      <a:gd name="T13" fmla="*/ 11 h 308"/>
                                      <a:gd name="T14" fmla="*/ 262 w 727"/>
                                      <a:gd name="T15" fmla="*/ 72 h 308"/>
                                      <a:gd name="T16" fmla="*/ 214 w 727"/>
                                      <a:gd name="T17" fmla="*/ 127 h 308"/>
                                      <a:gd name="T18" fmla="*/ 381 w 727"/>
                                      <a:gd name="T19" fmla="*/ 165 h 308"/>
                                      <a:gd name="T20" fmla="*/ 542 w 727"/>
                                      <a:gd name="T21" fmla="*/ 203 h 308"/>
                                      <a:gd name="T22" fmla="*/ 584 w 727"/>
                                      <a:gd name="T23" fmla="*/ 214 h 308"/>
                                      <a:gd name="T24" fmla="*/ 619 w 727"/>
                                      <a:gd name="T25" fmla="*/ 209 h 308"/>
                                      <a:gd name="T26" fmla="*/ 643 w 727"/>
                                      <a:gd name="T27" fmla="*/ 192 h 308"/>
                                      <a:gd name="T28" fmla="*/ 667 w 727"/>
                                      <a:gd name="T29" fmla="*/ 170 h 308"/>
                                      <a:gd name="T30" fmla="*/ 679 w 727"/>
                                      <a:gd name="T31" fmla="*/ 154 h 308"/>
                                      <a:gd name="T32" fmla="*/ 685 w 727"/>
                                      <a:gd name="T33" fmla="*/ 132 h 308"/>
                                      <a:gd name="T34" fmla="*/ 685 w 727"/>
                                      <a:gd name="T35" fmla="*/ 110 h 308"/>
                                      <a:gd name="T36" fmla="*/ 673 w 727"/>
                                      <a:gd name="T37" fmla="*/ 94 h 308"/>
                                      <a:gd name="T38" fmla="*/ 685 w 727"/>
                                      <a:gd name="T39" fmla="*/ 83 h 308"/>
                                      <a:gd name="T40" fmla="*/ 691 w 727"/>
                                      <a:gd name="T41" fmla="*/ 72 h 308"/>
                                      <a:gd name="T42" fmla="*/ 709 w 727"/>
                                      <a:gd name="T43" fmla="*/ 88 h 308"/>
                                      <a:gd name="T44" fmla="*/ 721 w 727"/>
                                      <a:gd name="T45" fmla="*/ 110 h 308"/>
                                      <a:gd name="T46" fmla="*/ 727 w 727"/>
                                      <a:gd name="T47" fmla="*/ 127 h 308"/>
                                      <a:gd name="T48" fmla="*/ 727 w 727"/>
                                      <a:gd name="T49" fmla="*/ 149 h 308"/>
                                      <a:gd name="T50" fmla="*/ 721 w 727"/>
                                      <a:gd name="T51" fmla="*/ 192 h 308"/>
                                      <a:gd name="T52" fmla="*/ 691 w 727"/>
                                      <a:gd name="T53" fmla="*/ 236 h 308"/>
                                      <a:gd name="T54" fmla="*/ 661 w 727"/>
                                      <a:gd name="T55" fmla="*/ 264 h 308"/>
                                      <a:gd name="T56" fmla="*/ 631 w 727"/>
                                      <a:gd name="T57" fmla="*/ 286 h 308"/>
                                      <a:gd name="T58" fmla="*/ 596 w 727"/>
                                      <a:gd name="T59" fmla="*/ 302 h 308"/>
                                      <a:gd name="T60" fmla="*/ 554 w 727"/>
                                      <a:gd name="T61" fmla="*/ 308 h 308"/>
                                      <a:gd name="T62" fmla="*/ 512 w 727"/>
                                      <a:gd name="T63" fmla="*/ 308 h 308"/>
                                      <a:gd name="T64" fmla="*/ 465 w 727"/>
                                      <a:gd name="T65" fmla="*/ 302 h 308"/>
                                      <a:gd name="T66" fmla="*/ 304 w 727"/>
                                      <a:gd name="T67" fmla="*/ 253 h 308"/>
                                      <a:gd name="T68" fmla="*/ 137 w 727"/>
                                      <a:gd name="T69" fmla="*/ 209 h 308"/>
                                      <a:gd name="T70" fmla="*/ 101 w 727"/>
                                      <a:gd name="T71" fmla="*/ 247 h 308"/>
                                      <a:gd name="T72" fmla="*/ 65 w 727"/>
                                      <a:gd name="T73" fmla="*/ 280 h 308"/>
                                      <a:gd name="T74" fmla="*/ 59 w 727"/>
                                      <a:gd name="T75" fmla="*/ 275 h 308"/>
                                      <a:gd name="T76" fmla="*/ 47 w 727"/>
                                      <a:gd name="T77" fmla="*/ 275 h 308"/>
                                      <a:gd name="T78" fmla="*/ 59 w 727"/>
                                      <a:gd name="T79" fmla="*/ 242 h 308"/>
                                      <a:gd name="T80" fmla="*/ 65 w 727"/>
                                      <a:gd name="T81" fmla="*/ 209 h 308"/>
                                      <a:gd name="T82" fmla="*/ 59 w 727"/>
                                      <a:gd name="T83" fmla="*/ 170 h 308"/>
                                      <a:gd name="T84" fmla="*/ 47 w 727"/>
                                      <a:gd name="T85" fmla="*/ 138 h 308"/>
                                      <a:gd name="T86" fmla="*/ 30 w 727"/>
                                      <a:gd name="T87" fmla="*/ 116 h 308"/>
                                      <a:gd name="T88" fmla="*/ 0 w 727"/>
                                      <a:gd name="T89" fmla="*/ 88 h 308"/>
                                      <a:gd name="T90" fmla="*/ 18 w 727"/>
                                      <a:gd name="T91" fmla="*/ 72 h 3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727" h="308">
                                        <a:moveTo>
                                          <a:pt x="18" y="72"/>
                                        </a:moveTo>
                                        <a:lnTo>
                                          <a:pt x="101" y="94"/>
                                        </a:lnTo>
                                        <a:lnTo>
                                          <a:pt x="179" y="116"/>
                                        </a:lnTo>
                                        <a:lnTo>
                                          <a:pt x="226" y="61"/>
                                        </a:lnTo>
                                        <a:lnTo>
                                          <a:pt x="274" y="0"/>
                                        </a:lnTo>
                                        <a:lnTo>
                                          <a:pt x="292" y="6"/>
                                        </a:lnTo>
                                        <a:lnTo>
                                          <a:pt x="310" y="11"/>
                                        </a:lnTo>
                                        <a:lnTo>
                                          <a:pt x="262" y="72"/>
                                        </a:lnTo>
                                        <a:lnTo>
                                          <a:pt x="214" y="127"/>
                                        </a:lnTo>
                                        <a:lnTo>
                                          <a:pt x="381" y="165"/>
                                        </a:lnTo>
                                        <a:lnTo>
                                          <a:pt x="542" y="203"/>
                                        </a:lnTo>
                                        <a:lnTo>
                                          <a:pt x="584" y="214"/>
                                        </a:lnTo>
                                        <a:lnTo>
                                          <a:pt x="619" y="209"/>
                                        </a:lnTo>
                                        <a:lnTo>
                                          <a:pt x="643" y="192"/>
                                        </a:lnTo>
                                        <a:lnTo>
                                          <a:pt x="667" y="170"/>
                                        </a:lnTo>
                                        <a:lnTo>
                                          <a:pt x="679" y="154"/>
                                        </a:lnTo>
                                        <a:lnTo>
                                          <a:pt x="685" y="132"/>
                                        </a:lnTo>
                                        <a:lnTo>
                                          <a:pt x="685" y="110"/>
                                        </a:lnTo>
                                        <a:lnTo>
                                          <a:pt x="673" y="94"/>
                                        </a:lnTo>
                                        <a:lnTo>
                                          <a:pt x="685" y="83"/>
                                        </a:lnTo>
                                        <a:lnTo>
                                          <a:pt x="691" y="72"/>
                                        </a:lnTo>
                                        <a:lnTo>
                                          <a:pt x="709" y="88"/>
                                        </a:lnTo>
                                        <a:lnTo>
                                          <a:pt x="721" y="110"/>
                                        </a:lnTo>
                                        <a:lnTo>
                                          <a:pt x="727" y="127"/>
                                        </a:lnTo>
                                        <a:lnTo>
                                          <a:pt x="727" y="149"/>
                                        </a:lnTo>
                                        <a:lnTo>
                                          <a:pt x="721" y="192"/>
                                        </a:lnTo>
                                        <a:lnTo>
                                          <a:pt x="691" y="236"/>
                                        </a:lnTo>
                                        <a:lnTo>
                                          <a:pt x="661" y="264"/>
                                        </a:lnTo>
                                        <a:lnTo>
                                          <a:pt x="631" y="286"/>
                                        </a:lnTo>
                                        <a:lnTo>
                                          <a:pt x="596" y="302"/>
                                        </a:lnTo>
                                        <a:lnTo>
                                          <a:pt x="554" y="308"/>
                                        </a:lnTo>
                                        <a:lnTo>
                                          <a:pt x="512" y="308"/>
                                        </a:lnTo>
                                        <a:lnTo>
                                          <a:pt x="465" y="302"/>
                                        </a:lnTo>
                                        <a:lnTo>
                                          <a:pt x="304" y="253"/>
                                        </a:lnTo>
                                        <a:lnTo>
                                          <a:pt x="137" y="209"/>
                                        </a:lnTo>
                                        <a:lnTo>
                                          <a:pt x="101" y="247"/>
                                        </a:lnTo>
                                        <a:lnTo>
                                          <a:pt x="65" y="280"/>
                                        </a:lnTo>
                                        <a:lnTo>
                                          <a:pt x="59" y="275"/>
                                        </a:lnTo>
                                        <a:lnTo>
                                          <a:pt x="47" y="275"/>
                                        </a:lnTo>
                                        <a:lnTo>
                                          <a:pt x="59" y="242"/>
                                        </a:lnTo>
                                        <a:lnTo>
                                          <a:pt x="65" y="209"/>
                                        </a:lnTo>
                                        <a:lnTo>
                                          <a:pt x="59" y="170"/>
                                        </a:lnTo>
                                        <a:lnTo>
                                          <a:pt x="47" y="138"/>
                                        </a:lnTo>
                                        <a:lnTo>
                                          <a:pt x="30" y="116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18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7" y="8894"/>
                                    <a:ext cx="666" cy="529"/>
                                  </a:xfrm>
                                  <a:custGeom>
                                    <a:avLst/>
                                    <a:gdLst>
                                      <a:gd name="T0" fmla="*/ 54 w 650"/>
                                      <a:gd name="T1" fmla="*/ 214 h 499"/>
                                      <a:gd name="T2" fmla="*/ 114 w 650"/>
                                      <a:gd name="T3" fmla="*/ 225 h 499"/>
                                      <a:gd name="T4" fmla="*/ 173 w 650"/>
                                      <a:gd name="T5" fmla="*/ 236 h 499"/>
                                      <a:gd name="T6" fmla="*/ 138 w 650"/>
                                      <a:gd name="T7" fmla="*/ 192 h 499"/>
                                      <a:gd name="T8" fmla="*/ 120 w 650"/>
                                      <a:gd name="T9" fmla="*/ 148 h 499"/>
                                      <a:gd name="T10" fmla="*/ 114 w 650"/>
                                      <a:gd name="T11" fmla="*/ 110 h 499"/>
                                      <a:gd name="T12" fmla="*/ 120 w 650"/>
                                      <a:gd name="T13" fmla="*/ 71 h 499"/>
                                      <a:gd name="T14" fmla="*/ 132 w 650"/>
                                      <a:gd name="T15" fmla="*/ 44 h 499"/>
                                      <a:gd name="T16" fmla="*/ 155 w 650"/>
                                      <a:gd name="T17" fmla="*/ 17 h 499"/>
                                      <a:gd name="T18" fmla="*/ 185 w 650"/>
                                      <a:gd name="T19" fmla="*/ 6 h 499"/>
                                      <a:gd name="T20" fmla="*/ 209 w 650"/>
                                      <a:gd name="T21" fmla="*/ 0 h 499"/>
                                      <a:gd name="T22" fmla="*/ 233 w 650"/>
                                      <a:gd name="T23" fmla="*/ 6 h 499"/>
                                      <a:gd name="T24" fmla="*/ 245 w 650"/>
                                      <a:gd name="T25" fmla="*/ 22 h 499"/>
                                      <a:gd name="T26" fmla="*/ 251 w 650"/>
                                      <a:gd name="T27" fmla="*/ 39 h 499"/>
                                      <a:gd name="T28" fmla="*/ 251 w 650"/>
                                      <a:gd name="T29" fmla="*/ 61 h 499"/>
                                      <a:gd name="T30" fmla="*/ 233 w 650"/>
                                      <a:gd name="T31" fmla="*/ 88 h 499"/>
                                      <a:gd name="T32" fmla="*/ 209 w 650"/>
                                      <a:gd name="T33" fmla="*/ 110 h 499"/>
                                      <a:gd name="T34" fmla="*/ 185 w 650"/>
                                      <a:gd name="T35" fmla="*/ 132 h 499"/>
                                      <a:gd name="T36" fmla="*/ 173 w 650"/>
                                      <a:gd name="T37" fmla="*/ 148 h 499"/>
                                      <a:gd name="T38" fmla="*/ 167 w 650"/>
                                      <a:gd name="T39" fmla="*/ 159 h 499"/>
                                      <a:gd name="T40" fmla="*/ 173 w 650"/>
                                      <a:gd name="T41" fmla="*/ 176 h 499"/>
                                      <a:gd name="T42" fmla="*/ 191 w 650"/>
                                      <a:gd name="T43" fmla="*/ 203 h 499"/>
                                      <a:gd name="T44" fmla="*/ 221 w 650"/>
                                      <a:gd name="T45" fmla="*/ 241 h 499"/>
                                      <a:gd name="T46" fmla="*/ 346 w 650"/>
                                      <a:gd name="T47" fmla="*/ 263 h 499"/>
                                      <a:gd name="T48" fmla="*/ 471 w 650"/>
                                      <a:gd name="T49" fmla="*/ 280 h 499"/>
                                      <a:gd name="T50" fmla="*/ 513 w 650"/>
                                      <a:gd name="T51" fmla="*/ 285 h 499"/>
                                      <a:gd name="T52" fmla="*/ 549 w 650"/>
                                      <a:gd name="T53" fmla="*/ 280 h 499"/>
                                      <a:gd name="T54" fmla="*/ 567 w 650"/>
                                      <a:gd name="T55" fmla="*/ 269 h 499"/>
                                      <a:gd name="T56" fmla="*/ 590 w 650"/>
                                      <a:gd name="T57" fmla="*/ 252 h 499"/>
                                      <a:gd name="T58" fmla="*/ 614 w 650"/>
                                      <a:gd name="T59" fmla="*/ 225 h 499"/>
                                      <a:gd name="T60" fmla="*/ 632 w 650"/>
                                      <a:gd name="T61" fmla="*/ 187 h 499"/>
                                      <a:gd name="T62" fmla="*/ 650 w 650"/>
                                      <a:gd name="T63" fmla="*/ 187 h 499"/>
                                      <a:gd name="T64" fmla="*/ 572 w 650"/>
                                      <a:gd name="T65" fmla="*/ 346 h 499"/>
                                      <a:gd name="T66" fmla="*/ 471 w 650"/>
                                      <a:gd name="T67" fmla="*/ 499 h 499"/>
                                      <a:gd name="T68" fmla="*/ 453 w 650"/>
                                      <a:gd name="T69" fmla="*/ 499 h 499"/>
                                      <a:gd name="T70" fmla="*/ 477 w 650"/>
                                      <a:gd name="T71" fmla="*/ 455 h 499"/>
                                      <a:gd name="T72" fmla="*/ 483 w 650"/>
                                      <a:gd name="T73" fmla="*/ 428 h 499"/>
                                      <a:gd name="T74" fmla="*/ 483 w 650"/>
                                      <a:gd name="T75" fmla="*/ 411 h 499"/>
                                      <a:gd name="T76" fmla="*/ 471 w 650"/>
                                      <a:gd name="T77" fmla="*/ 401 h 499"/>
                                      <a:gd name="T78" fmla="*/ 453 w 650"/>
                                      <a:gd name="T79" fmla="*/ 395 h 499"/>
                                      <a:gd name="T80" fmla="*/ 418 w 650"/>
                                      <a:gd name="T81" fmla="*/ 390 h 499"/>
                                      <a:gd name="T82" fmla="*/ 316 w 650"/>
                                      <a:gd name="T83" fmla="*/ 373 h 499"/>
                                      <a:gd name="T84" fmla="*/ 215 w 650"/>
                                      <a:gd name="T85" fmla="*/ 351 h 499"/>
                                      <a:gd name="T86" fmla="*/ 173 w 650"/>
                                      <a:gd name="T87" fmla="*/ 346 h 499"/>
                                      <a:gd name="T88" fmla="*/ 143 w 650"/>
                                      <a:gd name="T89" fmla="*/ 340 h 499"/>
                                      <a:gd name="T90" fmla="*/ 120 w 650"/>
                                      <a:gd name="T91" fmla="*/ 335 h 499"/>
                                      <a:gd name="T92" fmla="*/ 102 w 650"/>
                                      <a:gd name="T93" fmla="*/ 335 h 499"/>
                                      <a:gd name="T94" fmla="*/ 84 w 650"/>
                                      <a:gd name="T95" fmla="*/ 340 h 499"/>
                                      <a:gd name="T96" fmla="*/ 72 w 650"/>
                                      <a:gd name="T97" fmla="*/ 346 h 499"/>
                                      <a:gd name="T98" fmla="*/ 60 w 650"/>
                                      <a:gd name="T99" fmla="*/ 357 h 499"/>
                                      <a:gd name="T100" fmla="*/ 42 w 650"/>
                                      <a:gd name="T101" fmla="*/ 368 h 499"/>
                                      <a:gd name="T102" fmla="*/ 36 w 650"/>
                                      <a:gd name="T103" fmla="*/ 390 h 499"/>
                                      <a:gd name="T104" fmla="*/ 24 w 650"/>
                                      <a:gd name="T105" fmla="*/ 411 h 499"/>
                                      <a:gd name="T106" fmla="*/ 12 w 650"/>
                                      <a:gd name="T107" fmla="*/ 411 h 499"/>
                                      <a:gd name="T108" fmla="*/ 0 w 650"/>
                                      <a:gd name="T109" fmla="*/ 411 h 499"/>
                                      <a:gd name="T110" fmla="*/ 24 w 650"/>
                                      <a:gd name="T111" fmla="*/ 329 h 499"/>
                                      <a:gd name="T112" fmla="*/ 42 w 650"/>
                                      <a:gd name="T113" fmla="*/ 241 h 499"/>
                                      <a:gd name="T114" fmla="*/ 48 w 650"/>
                                      <a:gd name="T115" fmla="*/ 231 h 499"/>
                                      <a:gd name="T116" fmla="*/ 54 w 650"/>
                                      <a:gd name="T117" fmla="*/ 214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50" h="499">
                                        <a:moveTo>
                                          <a:pt x="54" y="214"/>
                                        </a:moveTo>
                                        <a:lnTo>
                                          <a:pt x="114" y="225"/>
                                        </a:lnTo>
                                        <a:lnTo>
                                          <a:pt x="173" y="236"/>
                                        </a:lnTo>
                                        <a:lnTo>
                                          <a:pt x="138" y="192"/>
                                        </a:lnTo>
                                        <a:lnTo>
                                          <a:pt x="120" y="148"/>
                                        </a:lnTo>
                                        <a:lnTo>
                                          <a:pt x="114" y="110"/>
                                        </a:lnTo>
                                        <a:lnTo>
                                          <a:pt x="120" y="71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55" y="17"/>
                                        </a:lnTo>
                                        <a:lnTo>
                                          <a:pt x="185" y="6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33" y="6"/>
                                        </a:lnTo>
                                        <a:lnTo>
                                          <a:pt x="245" y="22"/>
                                        </a:lnTo>
                                        <a:lnTo>
                                          <a:pt x="251" y="39"/>
                                        </a:lnTo>
                                        <a:lnTo>
                                          <a:pt x="251" y="61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09" y="110"/>
                                        </a:lnTo>
                                        <a:lnTo>
                                          <a:pt x="185" y="132"/>
                                        </a:lnTo>
                                        <a:lnTo>
                                          <a:pt x="173" y="148"/>
                                        </a:lnTo>
                                        <a:lnTo>
                                          <a:pt x="167" y="159"/>
                                        </a:lnTo>
                                        <a:lnTo>
                                          <a:pt x="173" y="176"/>
                                        </a:lnTo>
                                        <a:lnTo>
                                          <a:pt x="191" y="203"/>
                                        </a:lnTo>
                                        <a:lnTo>
                                          <a:pt x="221" y="241"/>
                                        </a:lnTo>
                                        <a:lnTo>
                                          <a:pt x="346" y="263"/>
                                        </a:lnTo>
                                        <a:lnTo>
                                          <a:pt x="471" y="280"/>
                                        </a:lnTo>
                                        <a:lnTo>
                                          <a:pt x="513" y="285"/>
                                        </a:lnTo>
                                        <a:lnTo>
                                          <a:pt x="549" y="280"/>
                                        </a:lnTo>
                                        <a:lnTo>
                                          <a:pt x="567" y="269"/>
                                        </a:lnTo>
                                        <a:lnTo>
                                          <a:pt x="590" y="252"/>
                                        </a:lnTo>
                                        <a:lnTo>
                                          <a:pt x="614" y="225"/>
                                        </a:lnTo>
                                        <a:lnTo>
                                          <a:pt x="632" y="187"/>
                                        </a:lnTo>
                                        <a:lnTo>
                                          <a:pt x="650" y="187"/>
                                        </a:lnTo>
                                        <a:lnTo>
                                          <a:pt x="572" y="346"/>
                                        </a:lnTo>
                                        <a:lnTo>
                                          <a:pt x="471" y="499"/>
                                        </a:lnTo>
                                        <a:lnTo>
                                          <a:pt x="453" y="499"/>
                                        </a:lnTo>
                                        <a:lnTo>
                                          <a:pt x="477" y="455"/>
                                        </a:lnTo>
                                        <a:lnTo>
                                          <a:pt x="483" y="428"/>
                                        </a:lnTo>
                                        <a:lnTo>
                                          <a:pt x="483" y="411"/>
                                        </a:lnTo>
                                        <a:lnTo>
                                          <a:pt x="471" y="401"/>
                                        </a:lnTo>
                                        <a:lnTo>
                                          <a:pt x="453" y="395"/>
                                        </a:lnTo>
                                        <a:lnTo>
                                          <a:pt x="418" y="390"/>
                                        </a:lnTo>
                                        <a:lnTo>
                                          <a:pt x="316" y="373"/>
                                        </a:lnTo>
                                        <a:lnTo>
                                          <a:pt x="215" y="351"/>
                                        </a:lnTo>
                                        <a:lnTo>
                                          <a:pt x="173" y="346"/>
                                        </a:lnTo>
                                        <a:lnTo>
                                          <a:pt x="143" y="340"/>
                                        </a:lnTo>
                                        <a:lnTo>
                                          <a:pt x="120" y="335"/>
                                        </a:lnTo>
                                        <a:lnTo>
                                          <a:pt x="102" y="335"/>
                                        </a:lnTo>
                                        <a:lnTo>
                                          <a:pt x="84" y="340"/>
                                        </a:lnTo>
                                        <a:lnTo>
                                          <a:pt x="72" y="346"/>
                                        </a:lnTo>
                                        <a:lnTo>
                                          <a:pt x="60" y="357"/>
                                        </a:lnTo>
                                        <a:lnTo>
                                          <a:pt x="42" y="368"/>
                                        </a:lnTo>
                                        <a:lnTo>
                                          <a:pt x="36" y="390"/>
                                        </a:lnTo>
                                        <a:lnTo>
                                          <a:pt x="24" y="411"/>
                                        </a:lnTo>
                                        <a:lnTo>
                                          <a:pt x="12" y="411"/>
                                        </a:lnTo>
                                        <a:lnTo>
                                          <a:pt x="0" y="411"/>
                                        </a:lnTo>
                                        <a:lnTo>
                                          <a:pt x="24" y="329"/>
                                        </a:lnTo>
                                        <a:lnTo>
                                          <a:pt x="42" y="241"/>
                                        </a:lnTo>
                                        <a:lnTo>
                                          <a:pt x="48" y="231"/>
                                        </a:lnTo>
                                        <a:lnTo>
                                          <a:pt x="5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181" y="8468"/>
                                    <a:ext cx="598" cy="424"/>
                                  </a:xfrm>
                                  <a:custGeom>
                                    <a:avLst/>
                                    <a:gdLst>
                                      <a:gd name="T0" fmla="*/ 256 w 584"/>
                                      <a:gd name="T1" fmla="*/ 291 h 400"/>
                                      <a:gd name="T2" fmla="*/ 352 w 584"/>
                                      <a:gd name="T3" fmla="*/ 230 h 400"/>
                                      <a:gd name="T4" fmla="*/ 423 w 584"/>
                                      <a:gd name="T5" fmla="*/ 153 h 400"/>
                                      <a:gd name="T6" fmla="*/ 435 w 584"/>
                                      <a:gd name="T7" fmla="*/ 104 h 400"/>
                                      <a:gd name="T8" fmla="*/ 453 w 584"/>
                                      <a:gd name="T9" fmla="*/ 66 h 400"/>
                                      <a:gd name="T10" fmla="*/ 477 w 584"/>
                                      <a:gd name="T11" fmla="*/ 60 h 400"/>
                                      <a:gd name="T12" fmla="*/ 483 w 584"/>
                                      <a:gd name="T13" fmla="*/ 49 h 400"/>
                                      <a:gd name="T14" fmla="*/ 465 w 584"/>
                                      <a:gd name="T15" fmla="*/ 38 h 400"/>
                                      <a:gd name="T16" fmla="*/ 441 w 584"/>
                                      <a:gd name="T17" fmla="*/ 22 h 400"/>
                                      <a:gd name="T18" fmla="*/ 381 w 584"/>
                                      <a:gd name="T19" fmla="*/ 22 h 400"/>
                                      <a:gd name="T20" fmla="*/ 358 w 584"/>
                                      <a:gd name="T21" fmla="*/ 11 h 400"/>
                                      <a:gd name="T22" fmla="*/ 405 w 584"/>
                                      <a:gd name="T23" fmla="*/ 11 h 400"/>
                                      <a:gd name="T24" fmla="*/ 483 w 584"/>
                                      <a:gd name="T25" fmla="*/ 11 h 400"/>
                                      <a:gd name="T26" fmla="*/ 536 w 584"/>
                                      <a:gd name="T27" fmla="*/ 44 h 400"/>
                                      <a:gd name="T28" fmla="*/ 578 w 584"/>
                                      <a:gd name="T29" fmla="*/ 55 h 400"/>
                                      <a:gd name="T30" fmla="*/ 578 w 584"/>
                                      <a:gd name="T31" fmla="*/ 71 h 400"/>
                                      <a:gd name="T32" fmla="*/ 572 w 584"/>
                                      <a:gd name="T33" fmla="*/ 77 h 400"/>
                                      <a:gd name="T34" fmla="*/ 530 w 584"/>
                                      <a:gd name="T35" fmla="*/ 236 h 400"/>
                                      <a:gd name="T36" fmla="*/ 483 w 584"/>
                                      <a:gd name="T37" fmla="*/ 329 h 400"/>
                                      <a:gd name="T38" fmla="*/ 375 w 584"/>
                                      <a:gd name="T39" fmla="*/ 389 h 400"/>
                                      <a:gd name="T40" fmla="*/ 256 w 584"/>
                                      <a:gd name="T41" fmla="*/ 400 h 400"/>
                                      <a:gd name="T42" fmla="*/ 137 w 584"/>
                                      <a:gd name="T43" fmla="*/ 367 h 400"/>
                                      <a:gd name="T44" fmla="*/ 60 w 584"/>
                                      <a:gd name="T45" fmla="*/ 302 h 400"/>
                                      <a:gd name="T46" fmla="*/ 36 w 584"/>
                                      <a:gd name="T47" fmla="*/ 219 h 400"/>
                                      <a:gd name="T48" fmla="*/ 12 w 584"/>
                                      <a:gd name="T49" fmla="*/ 77 h 400"/>
                                      <a:gd name="T50" fmla="*/ 6 w 584"/>
                                      <a:gd name="T51" fmla="*/ 71 h 400"/>
                                      <a:gd name="T52" fmla="*/ 6 w 584"/>
                                      <a:gd name="T53" fmla="*/ 55 h 400"/>
                                      <a:gd name="T54" fmla="*/ 36 w 584"/>
                                      <a:gd name="T55" fmla="*/ 38 h 400"/>
                                      <a:gd name="T56" fmla="*/ 84 w 584"/>
                                      <a:gd name="T57" fmla="*/ 0 h 400"/>
                                      <a:gd name="T58" fmla="*/ 173 w 584"/>
                                      <a:gd name="T59" fmla="*/ 0 h 400"/>
                                      <a:gd name="T60" fmla="*/ 227 w 584"/>
                                      <a:gd name="T61" fmla="*/ 44 h 400"/>
                                      <a:gd name="T62" fmla="*/ 227 w 584"/>
                                      <a:gd name="T63" fmla="*/ 77 h 400"/>
                                      <a:gd name="T64" fmla="*/ 215 w 584"/>
                                      <a:gd name="T65" fmla="*/ 214 h 400"/>
                                      <a:gd name="T66" fmla="*/ 203 w 584"/>
                                      <a:gd name="T67" fmla="*/ 296 h 400"/>
                                      <a:gd name="T68" fmla="*/ 167 w 584"/>
                                      <a:gd name="T69" fmla="*/ 291 h 400"/>
                                      <a:gd name="T70" fmla="*/ 179 w 584"/>
                                      <a:gd name="T71" fmla="*/ 208 h 400"/>
                                      <a:gd name="T72" fmla="*/ 191 w 584"/>
                                      <a:gd name="T73" fmla="*/ 77 h 400"/>
                                      <a:gd name="T74" fmla="*/ 191 w 584"/>
                                      <a:gd name="T75" fmla="*/ 60 h 400"/>
                                      <a:gd name="T76" fmla="*/ 143 w 584"/>
                                      <a:gd name="T77" fmla="*/ 44 h 400"/>
                                      <a:gd name="T78" fmla="*/ 113 w 584"/>
                                      <a:gd name="T79" fmla="*/ 44 h 400"/>
                                      <a:gd name="T80" fmla="*/ 84 w 584"/>
                                      <a:gd name="T81" fmla="*/ 49 h 400"/>
                                      <a:gd name="T82" fmla="*/ 60 w 584"/>
                                      <a:gd name="T83" fmla="*/ 55 h 400"/>
                                      <a:gd name="T84" fmla="*/ 42 w 584"/>
                                      <a:gd name="T85" fmla="*/ 71 h 400"/>
                                      <a:gd name="T86" fmla="*/ 54 w 584"/>
                                      <a:gd name="T87" fmla="*/ 77 h 400"/>
                                      <a:gd name="T88" fmla="*/ 54 w 584"/>
                                      <a:gd name="T89" fmla="*/ 77 h 400"/>
                                      <a:gd name="T90" fmla="*/ 60 w 584"/>
                                      <a:gd name="T91" fmla="*/ 110 h 400"/>
                                      <a:gd name="T92" fmla="*/ 60 w 584"/>
                                      <a:gd name="T93" fmla="*/ 181 h 400"/>
                                      <a:gd name="T94" fmla="*/ 95 w 584"/>
                                      <a:gd name="T95" fmla="*/ 241 h 400"/>
                                      <a:gd name="T96" fmla="*/ 137 w 584"/>
                                      <a:gd name="T97" fmla="*/ 285 h 400"/>
                                      <a:gd name="T98" fmla="*/ 167 w 584"/>
                                      <a:gd name="T99" fmla="*/ 291 h 4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584" h="400">
                                        <a:moveTo>
                                          <a:pt x="203" y="296"/>
                                        </a:moveTo>
                                        <a:lnTo>
                                          <a:pt x="256" y="291"/>
                                        </a:lnTo>
                                        <a:lnTo>
                                          <a:pt x="304" y="269"/>
                                        </a:lnTo>
                                        <a:lnTo>
                                          <a:pt x="352" y="230"/>
                                        </a:lnTo>
                                        <a:lnTo>
                                          <a:pt x="411" y="175"/>
                                        </a:lnTo>
                                        <a:lnTo>
                                          <a:pt x="423" y="153"/>
                                        </a:lnTo>
                                        <a:lnTo>
                                          <a:pt x="429" y="132"/>
                                        </a:lnTo>
                                        <a:lnTo>
                                          <a:pt x="435" y="104"/>
                                        </a:lnTo>
                                        <a:lnTo>
                                          <a:pt x="441" y="77"/>
                                        </a:lnTo>
                                        <a:lnTo>
                                          <a:pt x="453" y="66"/>
                                        </a:lnTo>
                                        <a:lnTo>
                                          <a:pt x="471" y="60"/>
                                        </a:lnTo>
                                        <a:lnTo>
                                          <a:pt x="477" y="60"/>
                                        </a:lnTo>
                                        <a:lnTo>
                                          <a:pt x="483" y="55"/>
                                        </a:lnTo>
                                        <a:lnTo>
                                          <a:pt x="483" y="49"/>
                                        </a:lnTo>
                                        <a:lnTo>
                                          <a:pt x="471" y="44"/>
                                        </a:lnTo>
                                        <a:lnTo>
                                          <a:pt x="465" y="38"/>
                                        </a:lnTo>
                                        <a:lnTo>
                                          <a:pt x="453" y="27"/>
                                        </a:lnTo>
                                        <a:lnTo>
                                          <a:pt x="441" y="22"/>
                                        </a:lnTo>
                                        <a:lnTo>
                                          <a:pt x="411" y="22"/>
                                        </a:lnTo>
                                        <a:lnTo>
                                          <a:pt x="381" y="22"/>
                                        </a:lnTo>
                                        <a:lnTo>
                                          <a:pt x="352" y="11"/>
                                        </a:lnTo>
                                        <a:lnTo>
                                          <a:pt x="358" y="11"/>
                                        </a:lnTo>
                                        <a:lnTo>
                                          <a:pt x="364" y="5"/>
                                        </a:lnTo>
                                        <a:lnTo>
                                          <a:pt x="405" y="11"/>
                                        </a:lnTo>
                                        <a:lnTo>
                                          <a:pt x="447" y="11"/>
                                        </a:lnTo>
                                        <a:lnTo>
                                          <a:pt x="483" y="11"/>
                                        </a:lnTo>
                                        <a:lnTo>
                                          <a:pt x="513" y="27"/>
                                        </a:lnTo>
                                        <a:lnTo>
                                          <a:pt x="536" y="44"/>
                                        </a:lnTo>
                                        <a:lnTo>
                                          <a:pt x="560" y="55"/>
                                        </a:lnTo>
                                        <a:lnTo>
                                          <a:pt x="578" y="55"/>
                                        </a:lnTo>
                                        <a:lnTo>
                                          <a:pt x="584" y="60"/>
                                        </a:lnTo>
                                        <a:lnTo>
                                          <a:pt x="578" y="71"/>
                                        </a:lnTo>
                                        <a:lnTo>
                                          <a:pt x="572" y="77"/>
                                        </a:lnTo>
                                        <a:lnTo>
                                          <a:pt x="572" y="77"/>
                                        </a:lnTo>
                                        <a:lnTo>
                                          <a:pt x="548" y="164"/>
                                        </a:lnTo>
                                        <a:lnTo>
                                          <a:pt x="530" y="236"/>
                                        </a:lnTo>
                                        <a:lnTo>
                                          <a:pt x="507" y="291"/>
                                        </a:lnTo>
                                        <a:lnTo>
                                          <a:pt x="483" y="329"/>
                                        </a:lnTo>
                                        <a:lnTo>
                                          <a:pt x="429" y="362"/>
                                        </a:lnTo>
                                        <a:lnTo>
                                          <a:pt x="375" y="389"/>
                                        </a:lnTo>
                                        <a:lnTo>
                                          <a:pt x="316" y="400"/>
                                        </a:lnTo>
                                        <a:lnTo>
                                          <a:pt x="256" y="400"/>
                                        </a:lnTo>
                                        <a:lnTo>
                                          <a:pt x="191" y="389"/>
                                        </a:lnTo>
                                        <a:lnTo>
                                          <a:pt x="137" y="367"/>
                                        </a:lnTo>
                                        <a:lnTo>
                                          <a:pt x="89" y="340"/>
                                        </a:lnTo>
                                        <a:lnTo>
                                          <a:pt x="60" y="302"/>
                                        </a:lnTo>
                                        <a:lnTo>
                                          <a:pt x="48" y="269"/>
                                        </a:lnTo>
                                        <a:lnTo>
                                          <a:pt x="36" y="219"/>
                                        </a:lnTo>
                                        <a:lnTo>
                                          <a:pt x="30" y="153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6" y="71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6" y="55"/>
                                        </a:lnTo>
                                        <a:lnTo>
                                          <a:pt x="18" y="49"/>
                                        </a:lnTo>
                                        <a:lnTo>
                                          <a:pt x="36" y="38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73" y="0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27" y="44"/>
                                        </a:lnTo>
                                        <a:lnTo>
                                          <a:pt x="227" y="77"/>
                                        </a:lnTo>
                                        <a:lnTo>
                                          <a:pt x="227" y="77"/>
                                        </a:lnTo>
                                        <a:lnTo>
                                          <a:pt x="221" y="148"/>
                                        </a:lnTo>
                                        <a:lnTo>
                                          <a:pt x="215" y="214"/>
                                        </a:lnTo>
                                        <a:lnTo>
                                          <a:pt x="209" y="263"/>
                                        </a:lnTo>
                                        <a:lnTo>
                                          <a:pt x="203" y="296"/>
                                        </a:lnTo>
                                        <a:lnTo>
                                          <a:pt x="203" y="296"/>
                                        </a:lnTo>
                                        <a:close/>
                                        <a:moveTo>
                                          <a:pt x="167" y="291"/>
                                        </a:moveTo>
                                        <a:lnTo>
                                          <a:pt x="173" y="258"/>
                                        </a:lnTo>
                                        <a:lnTo>
                                          <a:pt x="179" y="208"/>
                                        </a:lnTo>
                                        <a:lnTo>
                                          <a:pt x="191" y="148"/>
                                        </a:lnTo>
                                        <a:lnTo>
                                          <a:pt x="191" y="77"/>
                                        </a:lnTo>
                                        <a:lnTo>
                                          <a:pt x="191" y="77"/>
                                        </a:lnTo>
                                        <a:lnTo>
                                          <a:pt x="191" y="60"/>
                                        </a:lnTo>
                                        <a:lnTo>
                                          <a:pt x="191" y="38"/>
                                        </a:lnTo>
                                        <a:lnTo>
                                          <a:pt x="143" y="44"/>
                                        </a:lnTo>
                                        <a:lnTo>
                                          <a:pt x="125" y="44"/>
                                        </a:lnTo>
                                        <a:lnTo>
                                          <a:pt x="113" y="44"/>
                                        </a:lnTo>
                                        <a:lnTo>
                                          <a:pt x="101" y="49"/>
                                        </a:lnTo>
                                        <a:lnTo>
                                          <a:pt x="84" y="49"/>
                                        </a:lnTo>
                                        <a:lnTo>
                                          <a:pt x="66" y="49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48" y="66"/>
                                        </a:lnTo>
                                        <a:lnTo>
                                          <a:pt x="42" y="71"/>
                                        </a:lnTo>
                                        <a:lnTo>
                                          <a:pt x="48" y="71"/>
                                        </a:lnTo>
                                        <a:lnTo>
                                          <a:pt x="54" y="77"/>
                                        </a:lnTo>
                                        <a:lnTo>
                                          <a:pt x="54" y="77"/>
                                        </a:lnTo>
                                        <a:lnTo>
                                          <a:pt x="54" y="77"/>
                                        </a:lnTo>
                                        <a:lnTo>
                                          <a:pt x="54" y="77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60" y="148"/>
                                        </a:lnTo>
                                        <a:lnTo>
                                          <a:pt x="60" y="181"/>
                                        </a:lnTo>
                                        <a:lnTo>
                                          <a:pt x="72" y="208"/>
                                        </a:lnTo>
                                        <a:lnTo>
                                          <a:pt x="95" y="241"/>
                                        </a:lnTo>
                                        <a:lnTo>
                                          <a:pt x="119" y="269"/>
                                        </a:lnTo>
                                        <a:lnTo>
                                          <a:pt x="137" y="285"/>
                                        </a:lnTo>
                                        <a:lnTo>
                                          <a:pt x="167" y="291"/>
                                        </a:lnTo>
                                        <a:lnTo>
                                          <a:pt x="167" y="2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1143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-3.8pt;margin-top:18.55pt;width:145.8pt;height:80.6pt;z-index:251655168" coordorigin="597,6084" coordsize="9182,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lizard.bmp" style="position:absolute;left:2618;top:7019;width:5586;height:4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f7LAAAAA2gAAAA8AAABkcnMvZG93bnJldi54bWxEj0+LwjAUxO/CfofwFrxpuotKqUZZ/IfX&#10;VlnY26N5tsXmpSRZrd/eCILHYWZ+wyxWvWnFlZxvLCv4GicgiEurG64UnI67UQrCB2SNrWVScCcP&#10;q+XHYIGZtjfO6VqESkQI+wwV1CF0mZS+rMmgH9uOOHpn6wyGKF0ltcNbhJtWfifJTBpsOC7U2NG6&#10;pvJS/BsFvOFp2p1T98f5b7vd3fd5ke+VGn72P3MQgfrwDr/aB61gAs8r8Qb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t/ssAAAADaAAAADwAAAAAAAAAAAAAAAACfAgAA&#10;ZHJzL2Rvd25yZXYueG1sUEsFBgAAAAAEAAQA9wAAAIwDAAAAAA==&#10;">
                        <v:imagedata r:id="rId9" o:title="lizard"/>
                      </v:shape>
                      <v:group id="Group 4" o:spid="_x0000_s1028" style="position:absolute;left:597;top:6084;width:9182;height:4942" coordorigin="597,6084" coordsize="9182,4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Freeform 5" o:spid="_x0000_s1029" style="position:absolute;left:969;top:7194;width:1282;height:604;visibility:visible;mso-wrap-style:square;v-text-anchor:top" coordsize="125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Tt8AA&#10;AADaAAAADwAAAGRycy9kb3ducmV2LnhtbESP0YrCMBRE3wX/IVzBN031QaQaRXYRZEXF6gdcmmvT&#10;3eamNFmtfr0RBB+HmTnDzJetrcSVGl86VjAaJiCIc6dLLhScT+vBFIQPyBorx6TgTh6Wi25njql2&#10;Nz7SNQuFiBD2KSowIdSplD43ZNEPXU0cvYtrLIYom0LqBm8Rbis5TpKJtFhyXDBY05eh/C/7twpO&#10;v1s2h/X9h3BVZnvDj3q3+Vaq32tXMxCB2vAJv9sbrWACryvxBs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4bTt8AAAADaAAAADwAAAAAAAAAAAAAAAACYAgAAZHJzL2Rvd25y&#10;ZXYueG1sUEsFBgAAAAAEAAQA9QAAAIUDAAAAAA==&#10;" path="m1127,11r11,-6l1144,r108,115l1115,219,989,329,864,444,757,570r-12,l733,565r12,-11l757,543r12,-22l781,499r,-16l775,472r-6,-6l751,461,733,450r-30,-6l471,384,233,318,173,307r-24,l131,313,90,340,48,378,36,395,24,411,12,406,,406,161,225,340,60r12,l358,66,328,88r-24,22l286,132r-6,16l269,170r5,16l280,197r18,6l316,214r30,5l793,351r42,5l858,362r18,-6l894,345r12,-5l924,323r24,-16l978,280r23,-17l1025,241r36,-33l1091,186r24,-22l1127,148r17,-27l1150,88r-6,-39l1127,11xe" fillcolor="black" strokeweight=".9pt">
                          <v:path arrowok="t" o:connecttype="custom" o:connectlocs="1165,5;1282,122;1013,349;775,604;751,599;775,575;800,529;794,500;769,488;720,470;239,337;153,325;92,360;37,419;12,430;165,238;360,64;336,93;293,140;275,180;287,209;324,227;812,372;879,384;915,366;946,342;1001,297;1050,255;1117,197;1154,157;1178,93;1154,12" o:connectangles="0,0,0,0,0,0,0,0,0,0,0,0,0,0,0,0,0,0,0,0,0,0,0,0,0,0,0,0,0,0,0,0"/>
                        </v:shape>
                        <v:shape id="Freeform 6" o:spid="_x0000_s1030" style="position:absolute;left:1847;top:6793;width:800;height:436;visibility:visible;mso-wrap-style:square;v-text-anchor:top" coordsize="78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qSsUA&#10;AADaAAAADwAAAGRycy9kb3ducmV2LnhtbESPT2vCQBTE7wW/w/IEL6IbpVSNrqKi0oMo/gGvj+wz&#10;CWbfxuxW0356t1DocZiZ3zCTWW0K8aDK5ZYV9LoRCOLE6pxTBefTujME4TyyxsIyKfgmB7Np422C&#10;sbZPPtDj6FMRIOxiVJB5X8ZSuiQjg65rS+LgXW1l0AdZpVJX+AxwU8h+FH1IgzmHhQxLWmaU3I5f&#10;RsHC7H4u8/f9Jl0tR3Ldrrftxd0p1WrW8zEIT7X/D/+1P7WCAfxeCT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OpKxQAAANoAAAAPAAAAAAAAAAAAAAAAAJgCAABkcnMv&#10;ZG93bnJldi54bWxQSwUGAAAAAAQABAD1AAAAigMAAAAA&#10;" path="m42,22l72,11,108,r23,l155,6r12,11l167,33,155,50,126,66,96,77,66,88r-30,l12,83,,72,,55,12,39,42,22r,xm304,99r155,82l614,269r30,11l668,291r18,l709,291r24,-11l763,264r12,5l781,275,650,341,525,412r-6,l507,406r30,-22l555,373r,-11l555,351,543,341,513,324,435,286,358,242,304,214,269,203r-36,l221,209r-18,5l185,231r-18,11l155,242r-12,l209,181r65,-65l286,110,304,99r,xe" fillcolor="black" strokeweight=".9pt">
                          <v:path arrowok="t" o:connecttype="custom" o:connectlocs="43,23;74,12;111,0;134,0;159,6;171,18;171,35;159,53;129,70;98,81;68,93;37,93;12,88;0,76;0,58;12,41;43,23;43,23;311,105;470,192;629,285;660,296;684,308;703,308;726,308;751,296;782,279;794,285;800,291;666,361;538,436;532,436;519,430;550,406;569,395;569,383;569,371;556,361;525,343;446,303;367,256;311,226;276,215;239,215;226,221;208,226;190,244;171,256;159,256;146,256;214,192;281,123;293,116;311,105;311,105" o:connectangles="0,0,0,0,0,0,0,0,0,0,0,0,0,0,0,0,0,0,0,0,0,0,0,0,0,0,0,0,0,0,0,0,0,0,0,0,0,0,0,0,0,0,0,0,0,0,0,0,0,0,0,0,0,0,0"/>
                          <o:lock v:ext="edit" verticies="t"/>
                        </v:shape>
                        <v:shape id="Freeform 7" o:spid="_x0000_s1031" style="position:absolute;left:2330;top:6647;width:641;height:349;visibility:visible;mso-wrap-style:square;v-text-anchor:top" coordsize="62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b+sIA&#10;AADaAAAADwAAAGRycy9kb3ducmV2LnhtbERPz2vCMBS+D/wfwhO8DJs63Ka1UZwgzIOD6WB4ezTP&#10;tti8lCS23X+/HAY7fny/881gGtGR87VlBbMkBUFcWF1zqeDrvJ8uQPiArLGxTAp+yMNmPXrIMdO2&#10;50/qTqEUMYR9hgqqENpMSl9UZNAntiWO3NU6gyFCV0rtsI/hppFPafoiDdYcGypsaVdRcTvdjYL+&#10;uJh3/dvhtT0sn7+5fPy4uNtdqcl42K5ABBrCv/jP/a4VxK3xSr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Rv6wgAAANoAAAAPAAAAAAAAAAAAAAAAAJgCAABkcnMvZG93&#10;bnJldi54bWxQSwUGAAAAAAQABAD1AAAAhwMAAAAA&#10;" path="m89,r54,39l197,77,274,44,352,17r12,11l375,33,298,66,227,94,441,242r36,16l507,269r23,-5l554,258r18,-11l590,236r6,-11l596,209r12,l620,203r6,17l626,236r-12,28l584,286r-36,22l518,318r-35,6l447,329r-30,-5l387,313,346,297,232,220,113,143,60,165,12,187r-6,l,181,24,154,48,127,60,94,72,66r,-22l66,11,78,6,89,xe" fillcolor="black" strokeweight=".9pt">
                          <v:path arrowok="t" o:connecttype="custom" o:connectlocs="91,0;146,41;202,82;281,47;360,18;373,30;384,35;305,70;232,100;452,257;488,274;519,285;543,280;567,274;586,262;604,250;610,239;610,222;623,222;635,215;641,233;641,250;629,280;598,303;561,327;530,337;495,344;458,349;427,344;396,332;354,315;238,233;116,152;61,175;12,198;6,198;0,192;25,163;49,135;61,100;74,70;74,47;68,12;80,6;91,0" o:connectangles="0,0,0,0,0,0,0,0,0,0,0,0,0,0,0,0,0,0,0,0,0,0,0,0,0,0,0,0,0,0,0,0,0,0,0,0,0,0,0,0,0,0,0,0,0"/>
                        </v:shape>
                        <v:shape id="Freeform 8" o:spid="_x0000_s1032" style="position:absolute;left:2732;top:6479;width:611;height:372;visibility:visible;mso-wrap-style:square;v-text-anchor:top" coordsize="5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bfcUA&#10;AADaAAAADwAAAGRycy9kb3ducmV2LnhtbESPQWvCQBSE74X+h+UVvNVNQ5E2uopIWzxIILHQentm&#10;n0lo9m3IrjH6611B6HGYmW+Y2WIwjeipc7VlBS/jCARxYXXNpYLv7efzGwjnkTU2lknBmRws5o8P&#10;M0y0PXFGfe5LESDsElRQed8mUrqiIoNubFvi4B1sZ9AH2ZVSd3gKcNPIOIom0mDNYaHCllYVFX/5&#10;0Sh4LbX8Gb4+VuddnF6WmzT73dtMqdHTsJyC8DT4//C9vdYK3uF2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ht9xQAAANoAAAAPAAAAAAAAAAAAAAAAAJgCAABkcnMv&#10;ZG93bnJldi54bWxQSwUGAAAAAAQABAD1AAAAigMAAAAA&#10;" path="m120,r47,44l215,83,292,61,370,39r18,16l310,83r-77,22l328,187r89,82l447,286r24,10l501,296r24,-5l560,275r6,-11l572,247r12,-5l596,236r,33l578,296r-29,28l507,340r-30,6l441,351r-30,l382,346,352,335,316,307,215,225,114,143,66,165,12,181,6,176,,170,30,148,60,121,78,94,90,66,96,44r,-33l108,6,120,xe" fillcolor="black" strokeweight=".9pt">
                          <v:path arrowok="t" o:connecttype="custom" o:connectlocs="123,0;171,47;220,88;299,65;379,41;398,58;318,88;239,111;336,198;427,285;458,303;483,314;514,314;538,308;574,291;580,280;586,262;599,256;611,250;611,285;593,314;563,343;520,360;489,367;452,372;421,372;392,367;361,355;324,325;220,238;117,152;68,175;12,192;6,187;0,180;31,157;62,128;80,100;92,70;98,47;98,12;111,6;123,0" o:connectangles="0,0,0,0,0,0,0,0,0,0,0,0,0,0,0,0,0,0,0,0,0,0,0,0,0,0,0,0,0,0,0,0,0,0,0,0,0,0,0,0,0,0,0"/>
                        </v:shape>
                        <v:shape id="Freeform 9" o:spid="_x0000_s1033" style="position:absolute;left:3062;top:6276;width:683;height:494;visibility:visible;mso-wrap-style:square;v-text-anchor:top" coordsize="66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AtsQA&#10;AADbAAAADwAAAGRycy9kb3ducmV2LnhtbESPQW/CMAyF75P4D5GRdhspSEOoENCEBNrYCTY4m8a0&#10;ZY1TmqwUfj0+TNrN1nt+7/Ns0blKtdSE0rOB4SABRZx5W3Ju4Ptr9TIBFSKyxcozGbhRgMW89zTD&#10;1Porb6ndxVxJCIcUDRQx1qnWISvIYRj4mli0k28cRlmbXNsGrxLuKj1KkrF2WLI0FFjTsqDsZ/fr&#10;DHxw9nqf0PHi9ufl9tDGzfpztDHmud+9TUFF6uK/+e/63Qq+0MsvMo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wLbEAAAA2wAAAA8AAAAAAAAAAAAAAAAAmAIAAGRycy9k&#10;b3ducmV2LnhtbFBLBQYAAAAABAAEAPUAAACJAwAAAAA=&#10;" path="m227,l375,181,518,357r24,22l554,390r18,5l590,395r24,l656,384r5,6l667,395,518,428,375,467r-5,-6l364,456r35,-6l417,439r6,-5l429,423r-6,-17l411,384,298,264,191,143,155,110,143,99r-6,-5l119,88,107,83r-18,l72,88,48,94,24,105r-12,l,99,95,55,185,11,209,6,227,xe" fillcolor="black" strokeweight=".9pt">
                          <v:path arrowok="t" o:connecttype="custom" o:connectlocs="232,0;384,191;530,378;555,401;567,413;586,418;604,418;629,418;672,406;677,413;683,418;530,453;384,494;379,488;373,482;409,476;427,464;433,459;439,447;433,429;421,406;305,279;196,151;159,116;146,105;140,99;122,93;110,88;91,88;74,93;49,99;25,111;12,111;0,105;97,58;189,12;214,6;232,0" o:connectangles="0,0,0,0,0,0,0,0,0,0,0,0,0,0,0,0,0,0,0,0,0,0,0,0,0,0,0,0,0,0,0,0,0,0,0,0,0,0"/>
                        </v:shape>
                        <v:shape id="Freeform 10" o:spid="_x0000_s1034" style="position:absolute;left:3703;top:6311;width:598;height:331;visibility:visible;mso-wrap-style:square;v-text-anchor:top" coordsize="58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BZ78A&#10;AADbAAAADwAAAGRycy9kb3ducmV2LnhtbERPzYrCMBC+C75DGGFvmqYHkWoU2WXF0y7+PMDYjG2x&#10;mZQkW+vbbwTB23x8v7PaDLYVPfnQONagZhkI4tKZhisN59P3dAEiRGSDrWPS8KAAm/V4tMLCuDsf&#10;qD/GSqQQDgVqqGPsCilDWZPFMHMdceKuzluMCfpKGo/3FG5bmWfZXFpsODXU2NFnTeXt+Gc10PUn&#10;V23/yN1X4y+X3a/y86C0/pgM2yWISEN8i1/uvUnzFTx/S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hEFnvwAAANsAAAAPAAAAAAAAAAAAAAAAAJgCAABkcnMvZG93bnJl&#10;di54bWxQSwUGAAAAAAQABAD1AAAAhAMAAAAA&#10;" path="m95,154r24,27l149,209r35,16l226,242r48,11l316,258r89,-5l464,242r42,-22l536,192r24,-33l572,159r12,l578,181r-6,22l536,247r-30,22l470,285r-41,11l381,307r-101,6l226,313,173,302,125,285,83,269,47,242,24,214,6,181,,148,6,115,30,88,65,61,113,39,173,22,238,6,345,r48,l441,11r41,17l512,44r24,17l554,88,327,115,95,154r,xm83,137l238,115,393,88,375,66,357,50,327,39,292,33r-42,l208,33,149,50,107,72,89,88r-6,17l77,121r6,16l83,137xe" fillcolor="black" strokeweight=".9pt">
                          <v:path arrowok="t" o:connecttype="custom" o:connectlocs="97,163;122,191;153,221;188,238;231,256;281,268;324,273;415,268;475,256;518,233;549,203;573,168;586,168;598,168;592,191;586,215;549,261;518,284;481,301;439,313;390,325;287,331;231,331;177,319;128,301;85,284;48,256;25,226;6,191;0,157;6,122;31,93;67,65;116,41;177,23;244,6;353,0;402,0;452,12;494,30;524,47;549,65;567,93;335,122;97,163;97,163;85,145;244,122;402,93;384,70;366,53;335,41;299,35;256,35;213,35;153,53;110,76;91,93;85,111;79,128;85,145;85,145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11" o:spid="_x0000_s1035" style="position:absolute;left:4679;top:6084;width:910;height:471;visibility:visible;mso-wrap-style:square;v-text-anchor:top" coordsize="888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mHsIA&#10;AADbAAAADwAAAGRycy9kb3ducmV2LnhtbERPS2vCQBC+C/6HZYTezEYpxUZXEaEgUiq1HnIcsmMS&#10;zM6mu5tH/323IPQ2H99zNrvRNKIn52vLChZJCoK4sLrmUsH1622+AuEDssbGMin4IQ+77XSywUzb&#10;gT+pv4RSxBD2GSqoQmgzKX1RkUGf2JY4cjfrDIYIXSm1wyGGm0Yu0/RFGqw5NlTY0qGi4n7pjILy&#10;3Xx3q9N50Me7e33Ojf2oT7lST7NxvwYRaAz/4of7qOP8Jfz9E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OYewgAAANsAAAAPAAAAAAAAAAAAAAAAAJgCAABkcnMvZG93&#10;bnJldi54bWxQSwUGAAAAAAQABAD1AAAAhwMAAAAA&#10;" path="m864,329r12,l888,329r-54,61l787,445,614,439,441,434r,l262,439,78,445r,-6l78,434r35,l161,423r18,-6l191,412r12,-22l203,362,167,83,155,50,137,33,95,22r-53,l24,22,,22,,17,,11,221,6,441,r30,l501,r,6l501,11r-30,l441,11r-36,6l381,17,352,28,328,39r-6,16l322,88r6,137l334,357r6,27l346,395r12,6l375,406r6,l399,406r42,l441,406r18,l483,406r30,l548,406r48,6l638,412r35,l697,406r42,-11l781,384r41,-22l864,329xe" fillcolor="black" strokeweight=".9pt">
                          <v:path arrowok="t" o:connecttype="custom" o:connectlocs="885,348;898,348;910,348;855,413;806,471;629,465;452,459;452,459;268,465;80,471;80,465;80,459;116,459;165,448;183,441;196,436;208,413;208,383;171,88;159,53;140,35;97,23;43,23;25,23;0,23;0,18;0,12;226,6;452,0;483,0;513,0;513,6;513,12;483,12;452,12;415,18;390,18;361,30;336,41;330,58;330,93;336,238;342,378;348,406;355,418;367,424;384,430;390,430;409,430;452,430;452,430;470,430;495,430;526,430;562,430;611,436;654,436;690,436;714,430;757,418;800,406;842,383;885,348" o:connectangles="0,0,0,0,0,0,0,0,0,0,0,0,0,0,0,0,0,0,0,0,0,0,0,0,0,0,0,0,0,0,0,0,0,0,0,0,0,0,0,0,0,0,0,0,0,0,0,0,0,0,0,0,0,0,0,0,0,0,0,0,0,0,0"/>
                        </v:shape>
                        <v:shape id="Freeform 12" o:spid="_x0000_s1036" style="position:absolute;left:5644;top:6102;width:378;height:494;visibility:visible;mso-wrap-style:square;v-text-anchor:top" coordsize="36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UEr8A&#10;AADbAAAADwAAAGRycy9kb3ducmV2LnhtbERPS4vCMBC+C/sfwix409QHrnSNsgiyXn0cPA7NtCk2&#10;k2yTrfXfG0HwNh/fc1ab3jaiozbUjhVMxhkI4sLpmisF59NutAQRIrLGxjEpuFOAzfpjsMJcuxsf&#10;qDvGSqQQDjkqMDH6XMpQGLIYxs4TJ650rcWYYFtJ3eIthdtGTrNsIS3WnBoMetoaKq7Hf6vg76up&#10;zbL03WLm7/Ndpsv55VcqNfzsf75BROrjW/xy73WaP4PnL+k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FQSvwAAANsAAAAPAAAAAAAAAAAAAAAAAJgCAABkcnMvZG93bnJl&#10;di54bWxQSwUGAAAAAAQABAD1AAAAhAMAAAAA&#10;" path="m303,r54,16l369,27r,17l363,55r-24,5l309,66r-29,l250,60,226,49,208,38r,-11l214,16,238,5,268,r35,l303,xm315,159l226,389r-6,22l220,428r12,11l244,444r18,6l297,455r,6l291,466,148,450,,439r,-6l,428r41,l65,428r12,-6l89,417r12,-17l113,378r18,-55l148,269r6,-39l160,214r,-6l154,197r-6,-5l137,186r-18,-5l95,181r-30,5l59,181r,-11l166,164,280,153r17,6l315,159r,xe" fillcolor="black" strokeweight=".9pt">
                          <v:path arrowok="t" o:connecttype="custom" o:connectlocs="310,0;366,17;378,29;378,47;372,58;347,64;317,70;287,70;256,64;232,52;213,40;213,29;219,17;244,5;275,0;310,0;310,0;323,169;232,412;225,436;225,454;238,465;250,471;268,477;304,482;304,489;298,494;152,477;0,465;0,459;0,454;42,454;67,454;79,447;91,442;103,424;116,401;134,342;152,285;158,244;164,227;164,220;158,209;152,204;140,197;122,192;97,192;67,197;60,192;60,180;170,174;287,162;304,169;323,169;323,169" o:connectangles="0,0,0,0,0,0,0,0,0,0,0,0,0,0,0,0,0,0,0,0,0,0,0,0,0,0,0,0,0,0,0,0,0,0,0,0,0,0,0,0,0,0,0,0,0,0,0,0,0,0,0,0,0,0,0"/>
                          <o:lock v:ext="edit" verticies="t"/>
                        </v:shape>
                        <v:shape id="Freeform 13" o:spid="_x0000_s1037" style="position:absolute;left:6010;top:6311;width:781;height:389;visibility:visible;mso-wrap-style:square;v-text-anchor:top" coordsize="76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QLcIA&#10;AADbAAAADwAAAGRycy9kb3ducmV2LnhtbERPTWsCMRC9C/6HMEJvNWsrS12NUoRSxVO1iN6Gzbi7&#10;uJlsk1RXf70RBG/zeJ8zmbWmFidyvrKsYNBPQBDnVldcKPjdfL1+gPABWWNtmRRcyMNs2u1MMNP2&#10;zD90WodCxBD2GSooQ2gyKX1ekkHftw1x5A7WGQwRukJqh+cYbmr5liSpNFhxbCixoXlJ+XH9bxSk&#10;cy13q+21OIxcWI7+7P79O22Ueum1n2MQgdrwFD/cCx3nD+H+Szx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JAtwgAAANsAAAAPAAAAAAAAAAAAAAAAAJgCAABkcnMvZG93&#10;bnJldi54bWxQSwUGAAAAAAQABAD1AAAAhwMAAAAA&#10;" path="m602,291r-36,38l530,368,268,318,,275r,-6l,264,137,214,280,170,578,88,465,66,352,50,316,44,292,39,268,33r-12,l232,39r-23,5l185,61,167,83,155,77r-18,l161,39,179,,328,22,471,44r292,61l757,110r-6,5l447,187,298,231,155,275r113,21l375,313r60,11l459,329r18,l506,324r24,-6l554,307r24,-22l590,285r12,6xe" fillcolor="black" strokeweight=".9pt">
                          <v:path arrowok="t" o:connecttype="custom" o:connectlocs="616,308;579,348;543,389;274,336;0,291;0,284;0,279;140,226;287,180;592,93;476,70;360,53;323,47;299,41;274,35;262,35;237,41;214,47;189,64;171,88;159,81;140,81;165,41;183,0;336,23;482,47;781,111;775,116;769,122;458,198;305,244;159,291;274,313;384,331;445,342;470,348;488,348;518,342;543,336;567,325;592,301;604,301;616,308" o:connectangles="0,0,0,0,0,0,0,0,0,0,0,0,0,0,0,0,0,0,0,0,0,0,0,0,0,0,0,0,0,0,0,0,0,0,0,0,0,0,0,0,0,0,0"/>
                        </v:shape>
                        <v:shape id="Freeform 14" o:spid="_x0000_s1038" style="position:absolute;left:6680;top:6479;width:648;height:378;visibility:visible;mso-wrap-style:square;v-text-anchor:top" coordsize="6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kqsEA&#10;AADbAAAADwAAAGRycy9kb3ducmV2LnhtbERPzWrCQBC+F3yHZYTe6kZLgqSuUkRBi5dqH2CanSah&#10;2dmQHU3y9m5B6G0+vt9ZbQbXqBt1ofZsYD5LQBEX3tZcGvi67F+WoIIgW2w8k4GRAmzWk6cV5tb3&#10;/Em3s5QqhnDI0UAl0uZah6Iih2HmW+LI/fjOoUTYldp22Mdw1+hFkmTaYc2xocKWthUVv+erM8CW&#10;i2O6v2Tz18X3djeeZHn9EGOep8P7GyihQf7FD/fBxvkp/P0SD9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xpKrBAAAA2wAAAA8AAAAAAAAAAAAAAAAAmAIAAGRycy9kb3du&#10;cmV2LnhtbFBLBQYAAAAABAAEAPUAAACGAwAAAAA=&#10;" path="m328,286r-53,l227,286r-30,l173,286r-36,-6l96,275,42,253,24,242,12,225,,214,,198,,181,12,170,36,148,60,137r24,-5l120,132r71,-6l245,126r59,6l382,143r89,11l477,148r6,-5l501,126r6,-16l513,94,507,83,477,61,459,50,429,39,388,28r-42,l316,33,298,44,280,61,269,72r-24,5l221,77,197,72,173,66,161,55,155,44r6,-16l173,17,197,6,227,r42,l310,r48,6l465,28r78,27l578,72r24,11l626,110r6,11l632,132r-12,22l608,165r-18,16l543,225r-48,44l459,296r-6,11l447,313r-6,11l441,329r6,6l453,335r12,5l477,340r30,l525,340r30,l543,346r-12,5l477,357r-48,l388,357,352,346,322,335,310,324r,-17l328,286r,xm346,269l453,170r-59,-5l352,159r-36,-5l292,154r-29,l233,154r-42,5l161,170r-24,11l132,203r5,22l155,242r30,16l215,264r36,l298,269r48,l346,269xe" fillcolor="black" strokeweight=".9pt">
                          <v:path arrowok="t" o:connecttype="custom" o:connectlocs="282,303;202,303;140,296;43,268;12,238;0,210;12,180;62,145;123,140;251,133;392,151;489,157;514,133;526,100;489,65;440,41;355,30;306,47;276,76;227,82;177,70;159,47;177,18;233,0;318,0;477,30;593,76;642,116;648,140;623,175;557,238;471,313;458,331;452,348;464,355;489,360;538,360;557,366;489,378;398,378;330,355;318,325;336,303;464,180;361,168;299,163;239,163;165,180;135,215;159,256;220,280;306,285;355,285" o:connectangles="0,0,0,0,0,0,0,0,0,0,0,0,0,0,0,0,0,0,0,0,0,0,0,0,0,0,0,0,0,0,0,0,0,0,0,0,0,0,0,0,0,0,0,0,0,0,0,0,0,0,0,0,0"/>
                          <o:lock v:ext="edit" verticies="t"/>
                        </v:shape>
                        <v:shape id="Freeform 15" o:spid="_x0000_s1039" style="position:absolute;left:7200;top:6659;width:775;height:360;visibility:visible;mso-wrap-style:square;v-text-anchor:top" coordsize="75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Ow8EA&#10;AADbAAAADwAAAGRycy9kb3ducmV2LnhtbERPTWsCMRC9F/wPYYTeatZFtmU1igpCD7W06sXbsBk3&#10;i5vJsoma/ntTELzN433ObBFtK67U+8axgvEoA0FcOd1wreCw37x9gPABWWPrmBT8kYfFfPAyw1K7&#10;G//SdRdqkULYl6jAhNCVUvrKkEU/ch1x4k6utxgS7Gupe7ylcNvKPMsKabHh1GCwo7Wh6ry7WAXx&#10;Pf/+2q7y1U9ce3k0k2JiJCr1OozLKYhAMTzFD/enTvML+P8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LTsPBAAAA2wAAAA8AAAAAAAAAAAAAAAAAmAIAAGRycy9kb3du&#10;cmV2LnhtbFBLBQYAAAAABAAEAPUAAACGAwAAAAA=&#10;" path="m536,61l500,88r-35,28l536,110r66,l655,116r48,16l733,154r18,16l757,192r-12,11l727,209r-24,l679,203r-30,-5l626,181,608,165,596,143r-18,-6l566,132r-24,-6l494,126r-65,11l351,192r-83,55l244,264r-6,16l238,291r12,11l268,318r30,17l292,340r-6,l143,280,,225r6,-5l12,214r42,11l83,236r24,l125,231r12,-11l161,203r65,-44l286,116,328,83,345,66r6,-5l351,44,340,39,322,28,298,22,268,17r,-6l274,,506,50r18,5l536,61xe" fillcolor="black" strokeweight=".9pt">
                          <v:path arrowok="t" o:connecttype="custom" o:connectlocs="549,65;512,93;476,123;549,116;616,116;671,123;720,140;750,163;769,180;775,203;763,215;744,221;720,221;695,215;664,210;641,192;622,175;610,151;592,145;579,140;555,133;506,133;439,145;359,203;274,262;250,280;244,296;244,308;256,320;274,337;305,355;299,360;293,360;146,296;0,238;6,233;12,227;55,238;85,250;110,250;128,245;140,233;165,215;231,168;293,123;336,88;353,70;359,65;359,47;348,41;330,30;305,23;274,18;274,12;281,0;518,53;536,58;549,65" o:connectangles="0,0,0,0,0,0,0,0,0,0,0,0,0,0,0,0,0,0,0,0,0,0,0,0,0,0,0,0,0,0,0,0,0,0,0,0,0,0,0,0,0,0,0,0,0,0,0,0,0,0,0,0,0,0,0,0,0,0"/>
                        </v:shape>
                        <v:shape id="Freeform 16" o:spid="_x0000_s1040" style="position:absolute;left:7761;top:6950;width:1062;height:487;visibility:visible;mso-wrap-style:square;v-text-anchor:top" coordsize="103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3L6cMA&#10;AADbAAAADwAAAGRycy9kb3ducmV2LnhtbERPTWvCQBC9F/oflil4kbpRipbUTVBBrMdqEI9jdpqk&#10;zc6G7Eajv74rCL3N433OPO1NLc7UusqygvEoAkGcW11xoSDbr1/fQTiPrLG2TAqu5CBNnp/mGGt7&#10;4S8673whQgi7GBWU3jexlC4vyaAb2YY4cN+2NegDbAupW7yEcFPLSRRNpcGKQ0OJDa1Kyn93nVHQ&#10;DQ8Zb08+6w7jzfo4Hd7eouWPUoOXfvEBwlPv/8UP96cO82dw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3L6cMAAADbAAAADwAAAAAAAAAAAAAAAACYAgAAZHJzL2Rv&#10;d25yZXYueG1sUEsFBgAAAAAEAAQA9QAAAIgDAAAAAA==&#10;" path="m304,334l238,323,185,307,137,285,95,263,54,235,30,208,12,181,,153,,120,6,93,30,65,66,43,113,22,161,5,226,r66,l369,11r72,16l507,49r65,33l608,109r30,22l655,159r6,22l703,164r42,-16l775,131r29,-11l822,115r6,-11l840,98r,-11l828,76,816,65,793,54,763,38r6,-6l769,27,888,76r119,50l1019,137r18,11l518,345r-35,17l459,372r-18,11l429,389r-12,11l417,405r,11l429,422r18,16l471,449r-6,6l459,460,364,416,262,372r-12,-5l238,356r36,-11l304,334r,xm334,318l447,274,560,224r24,-16l596,186r,-22l584,137,566,115,536,93,477,65,399,49r-47,l304,54,256,65,215,82r-36,27l149,131r-12,28l131,181r6,27l149,230r18,22l197,274r24,16l256,301r78,17l334,318xe" fillcolor="black" strokeweight=".9pt">
                          <v:path arrowok="t" o:connecttype="custom" o:connectlocs="244,342;140,302;55,249;12,192;0,127;31,69;116,23;231,0;378,12;519,52;623,115;671,168;720,174;794,139;842,122;860,104;848,80;812,57;788,34;909,80;1044,145;530,365;470,394;439,412;427,429;439,447;482,475;470,487;268,394;244,377;311,354;342,337;574,237;610,197;598,145;549,98;409,52;311,57;220,87;153,139;134,192;153,244;202,290;262,319;342,337" o:connectangles="0,0,0,0,0,0,0,0,0,0,0,0,0,0,0,0,0,0,0,0,0,0,0,0,0,0,0,0,0,0,0,0,0,0,0,0,0,0,0,0,0,0,0,0,0"/>
                          <o:lock v:ext="edit" verticies="t"/>
                        </v:shape>
                        <v:shape id="Freeform 17" o:spid="_x0000_s1041" style="position:absolute;left:8231;top:7362;width:793;height:407;visibility:visible;mso-wrap-style:square;v-text-anchor:top" coordsize="7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7+sQA&#10;AADbAAAADwAAAGRycy9kb3ducmV2LnhtbESPQWvCQBSE70L/w/IKvenGQEWjm1AVQSgUtPH+yD6z&#10;sdm3Ibtq7K/vFgo9DjPzDbMqBtuKG/W+caxgOklAEFdON1wrKD934zkIH5A1to5JwYM8FPnTaIWZ&#10;dnc+0O0YahEh7DNUYELoMil9Zciin7iOOHpn11sMUfa11D3eI9y2Mk2SmbTYcFww2NHGUPV1vFoF&#10;J/N+Ldd1udtMLx/uPHvddovqW6mX5+FtCSLQEP7Df+29VpCm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u/rEAAAA2wAAAA8AAAAAAAAAAAAAAAAAmAIAAGRycy9k&#10;b3ducmV2LnhtbFBLBQYAAAAABAAEAPUAAACJAwAAAAA=&#10;" path="m774,258r-83,22l602,296r-6,-5l590,280r30,-22l637,241r12,-22l655,197r-6,-16l643,159,608,110,566,82,524,60,488,49r-29,l435,60r-6,22l429,115r6,17l447,159r18,44l477,241r11,55l482,334r-23,28l423,378r-36,6l351,384,316,373,274,356,202,318,143,269,107,225,71,181,59,164,48,154,36,148,18,143r-6,-6l,132,83,104,167,71r18,17l161,104r-18,22l137,148r-6,22l143,219r12,22l173,263r35,28l244,307r42,11l316,318r29,-16l357,291r,-17l357,258r,-22l345,203,334,164,316,126,310,99,304,71r,-16l322,27r12,-5l351,11,381,5,417,r36,5l494,16r78,33l608,77r29,27l667,137r24,38l709,203r6,16l727,225r6,5l745,236r18,l768,247r6,11xe" fillcolor="black" strokeweight=".9pt">
                          <v:path arrowok="t" o:connecttype="custom" o:connectlocs="708,297;611,308;635,273;665,232;665,192;623,117;537,64;470,52;440,87;446,140;476,215;500,314;470,384;397,407;324,395;207,337;110,238;60,174;37,157;12,145;85,110;190,93;147,134;134,180;159,255;213,308;293,337;353,320;366,290;366,250;342,174;318,105;311,58;342,23;390,5;464,5;586,52;653,110;708,185;733,232;751,244;782,250;793,273" o:connectangles="0,0,0,0,0,0,0,0,0,0,0,0,0,0,0,0,0,0,0,0,0,0,0,0,0,0,0,0,0,0,0,0,0,0,0,0,0,0,0,0,0,0,0"/>
                        </v:shape>
                        <v:shape id="Freeform 18" o:spid="_x0000_s1042" style="position:absolute;left:597;top:8338;width:994;height:900;visibility:visible;mso-wrap-style:square;v-text-anchor:top" coordsize="97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BqMEA&#10;AADbAAAADwAAAGRycy9kb3ducmV2LnhtbESPT4vCMBTE7wt+h/AEb2uqC4tUo4gg7kVZ65/zo3mm&#10;xealNLHWb28EweMwM79hZovOVqKlxpeOFYyGCQji3OmSjYLjYf09AeEDssbKMSl4kIfFvPc1w1S7&#10;O++pzYIREcI+RQVFCHUqpc8LsuiHriaO3sU1FkOUjZG6wXuE20qOk+RXWiw5LhRY06qg/JrdrILW&#10;dFV22mx3WzLZ/+R8GznK10oN+t1yCiJQFz7hd/tPKxj/wOt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gajBAAAA2wAAAA8AAAAAAAAAAAAAAAAAmAIAAGRycy9kb3du&#10;cmV2LnhtbFBLBQYAAAAABAAEAPUAAACGAwAAAAA=&#10;" path="m971,719l840,746,709,774r,-6l703,757r48,-27l786,697r24,-33l828,626r12,-39l840,549r,-44l828,455r-6,-43l822,362,804,296,775,220r,l769,220r,l769,220r-6,l757,214r-12,-5l715,209r-42,l649,203r-17,-5l530,165r-53,-6l411,154r-54,l304,165r-42,11l214,192r-35,11l143,209r-36,l89,220r,l83,220r,l83,220r,l65,275r-5,43l54,362r6,44l71,472r12,55l119,620r54,71l208,724r48,39l310,796r59,32l369,839r,11l304,823,238,790,191,752,143,708,101,658,65,604,42,543,24,477,12,434,6,373,,302,6,220r,l18,198,54,165,95,126,155,83,220,39,286,17,357,r72,l489,6r59,16l596,44r47,28l691,104r42,33l769,170r23,33l798,209r12,5l822,214r6,6l828,220r,l828,220r24,76l858,357r6,49l870,445r12,87l882,620r,22l882,658r12,17l906,686r29,5l959,697r6,11l971,719xe" fillcolor="black" strokeweight=".9pt">
                          <v:path arrowok="t" o:connecttype="custom" o:connectlocs="860,790;726,813;769,773;829,703;860,622;860,535;841,436;823,313;793,233;787,233;781,233;763,221;689,221;647,210;488,168;365,163;268,186;183,215;110,221;91,233;85,233;85,233;61,337;61,430;85,558;177,732;262,808;378,877;378,900;244,836;146,750;67,640;25,505;6,395;6,233;18,210;97,133;225,41;365,0;501,6;610,47;707,110;787,180;817,221;841,227;848,233;848,233;878,378;891,471;903,656;903,697;927,726;982,738;994,761" o:connectangles="0,0,0,0,0,0,0,0,0,0,0,0,0,0,0,0,0,0,0,0,0,0,0,0,0,0,0,0,0,0,0,0,0,0,0,0,0,0,0,0,0,0,0,0,0,0,0,0,0,0,0,0,0,0"/>
                        </v:shape>
                        <v:shape id="Freeform 19" o:spid="_x0000_s1043" style="position:absolute;left:1044;top:9149;width:947;height:755;visibility:visible;mso-wrap-style:square;v-text-anchor:top" coordsize="924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qm8QA&#10;AADbAAAADwAAAGRycy9kb3ducmV2LnhtbESPQWsCMRSE70L/Q3gFL6LZSpG6GqWUWnortdbzc/NM&#10;FjcvSxJ313/fFAo9DjPzDbPeDq4RHYVYe1bwMCtAEFde12wUHL520ycQMSFrbDyTghtF2G7uRmss&#10;te/5k7p9MiJDOJaowKbUllLGypLDOPMtcfbOPjhMWQYjdcA+w10j50WxkA5rzgsWW3qxVF32V6fg&#10;Gu2tN9996JYfi9fDpDuezPFNqfH98LwCkWhI/+G/9rtWMH+E3y/5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9qpvEAAAA2wAAAA8AAAAAAAAAAAAAAAAAmAIAAGRycy9k&#10;b3ducmV2LnhtbFBLBQYAAAAABAAEAPUAAACJAwAAAAA=&#10;" path="m924,154l549,236r53,22l650,280r36,17l715,313r42,28l793,373r18,17l829,412r11,33l835,478r-6,11l811,505r-12,11l775,527r-30,11l703,554r-83,28l537,604r-36,16l483,631r-6,17l483,659r18,16l531,702r-6,6l513,713,376,593,251,467r12,l268,461r6,6l280,472r36,33l340,521r30,6l394,532r17,-5l441,521r90,-21l614,472r36,-11l680,450r17,-11l709,434r12,-17l721,395,709,373,692,351,668,330,632,302,614,291,584,275,519,247,388,275,251,308r-24,5l209,319r-18,11l185,341r,16l197,379r30,38l221,417r-12,6l96,280,,138r12,l18,132r30,38l72,192r12,11l108,209r23,5l173,203,406,160,644,116r42,-6l715,99r18,-5l745,88r12,-5l769,72,763,61,757,44,751,33,727,11,739,6,745,r78,66l906,132r12,11l924,154xe" fillcolor="black" strokeweight=".9pt">
                          <v:path arrowok="t" o:connecttype="custom" o:connectlocs="563,250;666,296;733,331;813,395;850,436;856,506;831,535;794,558;720,587;550,640;495,668;495,698;544,743;526,755;257,495;275,488;287,500;348,552;404,563;452,552;629,500;697,477;727,460;739,418;709,372;648,320;599,291;398,291;233,331;196,349;190,378;233,442;214,448;0,146;18,140;74,203;111,221;177,215;660,123;733,105;764,93;788,76;776,47;745,12;764,0;929,140;947,163" o:connectangles="0,0,0,0,0,0,0,0,0,0,0,0,0,0,0,0,0,0,0,0,0,0,0,0,0,0,0,0,0,0,0,0,0,0,0,0,0,0,0,0,0,0,0,0,0,0,0"/>
                        </v:shape>
                        <v:shape id="Freeform 20" o:spid="_x0000_s1044" style="position:absolute;left:1624;top:9736;width:867;height:425;visibility:visible;mso-wrap-style:square;v-text-anchor:top" coordsize="84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Ji8MA&#10;AADbAAAADwAAAGRycy9kb3ducmV2LnhtbESP0WrCQBRE3wv9h+UKvtVNIq0lukoRBBUrGPsBl+w1&#10;CWbvht3VxL93C4U+DjNzhlmsBtOKOznfWFaQThIQxKXVDVcKfs6bt08QPiBrbC2Tggd5WC1fXxaY&#10;a9vzie5FqESEsM9RQR1Cl0vpy5oM+ontiKN3sc5giNJVUjvsI9y0MkuSD2mw4bhQY0frmsprcTMK&#10;Duc0+y4u/TDNXLu/9qk/znYHpcaj4WsOItAQ/sN/7a1WkL3D7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AJi8MAAADbAAAADwAAAAAAAAAAAAAAAACYAgAAZHJzL2Rv&#10;d25yZXYueG1sUEsFBgAAAAAEAAQA9QAAAIgDAAAAAA==&#10;" path="m823,28r18,16l846,55r-5,17l829,83r-24,5l781,88,751,77,727,66,709,50,698,33r5,-16l715,6,745,r24,6l799,11r24,17l823,28xm644,154l471,231,298,302r-18,11l269,318r-18,11l251,340r6,11l274,373r36,22l304,401r-12,l143,308,,198r12,l18,192r36,28l84,236r24,6l126,242r29,-6l191,225r89,-33l364,159r30,-11l423,137r18,-10l447,121r6,-11l459,99,441,83,423,72,394,55r6,-5l406,44,507,94r107,43l632,148r12,6l644,154xe" fillcolor="black" strokeweight=".9pt">
                          <v:path arrowok="t" o:connecttype="custom" o:connectlocs="843,30;862,47;867,58;862,76;850,88;825,93;800,93;770,82;745,70;727,53;715,35;720,18;733,6;763,0;788,6;819,12;843,30;843,30;660,163;483,245;305,320;287,332;276,337;257,349;257,360;263,372;281,395;318,419;312,425;299,425;147,326;0,210;12,210;18,203;55,233;86,250;111,256;129,256;159,250;196,238;287,203;373,169;404,157;434,145;452,135;458,128;464,117;470,105;452,88;434,76;404,58;410,53;416,47;520,100;629,145;648,157;660,163;660,16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1" o:spid="_x0000_s1045" style="position:absolute;left:2015;top:9911;width:824;height:488;visibility:visible;mso-wrap-style:square;v-text-anchor:top" coordsize="80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8YsIA&#10;AADbAAAADwAAAGRycy9kb3ducmV2LnhtbESPQYvCMBSE7wv+h/AEb2uqB9GuUUQQPXhRi+dH8zYt&#10;Ni+lSW3trzfCwh6HmfmGWW97W4knNb50rGA2TUAQ506XbBRkt8P3EoQPyBorx6TgRR62m9HXGlPt&#10;Or7Q8xqMiBD2KSooQqhTKX1ekEU/dTVx9H5dYzFE2RipG+wi3FZyniQLabHkuFBgTfuC8se1tQpM&#10;1q5MPQz9/dheqm6/zIb7+aHUZNzvfkAE6sN/+K990grmC/h8i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zxiwgAAANsAAAAPAAAAAAAAAAAAAAAAAJgCAABkcnMvZG93&#10;bnJldi54bWxQSwUGAAAAAAQABAD1AAAAhwMAAAAA&#10;" path="m804,77l304,356r-30,22l268,384r-6,5l262,400r12,11l280,422r18,6l339,450r-6,5l321,461,161,378,,291r12,l18,285r41,22l83,313r24,5l125,318r30,-5l184,296,363,203,542,110,572,93,596,82,613,71r6,-5l625,60r,-11l619,44,613,33,590,27,566,16r6,-5l572,,673,33,774,60r18,11l804,77xe" fillcolor="black" strokeweight=".9pt">
                          <v:path arrowok="t" o:connecttype="custom" o:connectlocs="824,82;312,377;281,400;275,406;269,412;269,423;281,435;287,447;305,453;347,476;341,482;329,488;165,400;0,308;12,308;18,302;60,325;85,331;110,337;128,337;159,331;189,313;372,215;555,116;586,98;611,87;628,75;634,70;641,64;641,52;634,47;628,35;605,29;580,17;586,12;586,0;690,35;793,64;812,75;824,82" o:connectangles="0,0,0,0,0,0,0,0,0,0,0,0,0,0,0,0,0,0,0,0,0,0,0,0,0,0,0,0,0,0,0,0,0,0,0,0,0,0,0,0"/>
                        </v:shape>
                        <v:shape id="Freeform 22" o:spid="_x0000_s1046" style="position:absolute;left:2540;top:10231;width:964;height:470;visibility:visible;mso-wrap-style:square;v-text-anchor:top" coordsize="9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wysQA&#10;AADbAAAADwAAAGRycy9kb3ducmV2LnhtbESPQWvCQBSE70L/w/KEXkQ3zaFK6iZIQQjooVV/wCP7&#10;mg1m36a7W43++m6h4HGYmW+YdTXaXlzIh86xgpdFBoK4cbrjVsHpuJ2vQISIrLF3TApuFKAqnyZr&#10;LLS78iddDrEVCcKhQAUmxqGQMjSGLIaFG4iT9+W8xZikb6X2eE1w28s8y16lxY7TgsGB3g0158OP&#10;VRCbfDM71h/7nbl3W9x9135PtVLP03HzBiLSGB/h/3atFeRL+Pu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8MrEAAAA2wAAAA8AAAAAAAAAAAAAAAAAmAIAAGRycy9k&#10;b3ducmV2LnhtbFBLBQYAAAAABAAEAPUAAACJAwAAAAA=&#10;" path="m411,362r-65,-6l280,351,221,340,161,318,113,296,72,268,36,241,12,208,,175,6,148,24,120,54,93,95,71,149,54,209,43r65,-5l346,38r71,11l483,60r65,22l584,98r30,17l638,131r18,22l709,104,733,87,751,71,769,54r6,-11l769,32r-6,-5l751,21,727,16,697,11r6,-6l703,,810,16,912,27r18,5l942,38,781,181,620,329r-24,22l578,367r-6,11l566,383r-6,11l566,405r12,6l590,416r30,6l656,427r-6,11l650,444,530,427,405,405r-18,-5l370,394r23,-16l411,362r,xm435,340r78,-61l584,213r12,-22l602,170r-6,-22l578,131,548,109,519,98,453,82,387,76r-47,6l292,87r-42,22l215,131r-36,28l161,181r-6,27l161,235r18,22l203,279r30,22l274,318r72,16l435,340r,xe" fillcolor="black" strokeweight=".9pt">
                          <v:path arrowok="t" o:connecttype="custom" o:connectlocs="354,377;226,360;116,313;37,255;0,185;25,127;97,75;214,46;354,40;494,64;598,104;653,139;726,110;769,75;793,46;781,29;744,17;719,5;829,17;952,34;799,192;610,372;585,400;573,417;591,435;634,447;665,464;542,452;396,423;402,400;421,383;525,295;610,202;610,157;561,115;464,87;348,87;256,115;183,168;159,220;183,272;238,319;354,354;445,360" o:connectangles="0,0,0,0,0,0,0,0,0,0,0,0,0,0,0,0,0,0,0,0,0,0,0,0,0,0,0,0,0,0,0,0,0,0,0,0,0,0,0,0,0,0,0,0"/>
                          <o:lock v:ext="edit" verticies="t"/>
                        </v:shape>
                        <v:shape id="Freeform 23" o:spid="_x0000_s1047" style="position:absolute;left:3199;top:10480;width:733;height:348;visibility:visible;mso-wrap-style:square;v-text-anchor:top" coordsize="71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8FrsA&#10;AADbAAAADwAAAGRycy9kb3ducmV2LnhtbERPuwrCMBTdBf8hXMFNUwVFq1FEEBwE8TE4XpprG9rc&#10;lCba+vdmEBwP573edrYSb2q8caxgMk5AEGdOG84V3G+H0QKED8gaK8ek4EMetpt+b42pdi1f6H0N&#10;uYgh7FNUUIRQp1L6rCCLfuxq4sg9XWMxRNjkUjfYxnBbyWmSzKVFw7GhwJr2BWXl9WUVlNn5NQtk&#10;TNkt8eHKE93bAyk1HHS7FYhAXfiLf+6jVjCNY+OX+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r2/Ba7AAAA2wAAAA8AAAAAAAAAAAAAAAAAmAIAAGRycy9kb3ducmV2Lnht&#10;bFBLBQYAAAAABAAEAPUAAACAAwAAAAA=&#10;" path="m482,28l458,55,429,88,494,72,548,61r53,l643,66r36,11l703,88r12,17l709,116r-12,11l679,132r-54,l601,121,578,110,554,94,542,88,524,83r-18,5l458,94r-53,16l351,176r-53,60l286,247r-6,11l280,275r12,11l309,297r24,10l375,318r,6l369,329,184,286,,236r6,-5l6,225r47,11l95,242r24,l137,236r12,-11l166,209r48,-50l262,105,298,72r6,-17l309,50r,-6l304,33,292,28,280,22,256,17,226,11r,-5l226,,339,11r113,6l464,22r18,6xe" fillcolor="black" strokeweight=".9pt">
                          <v:path arrowok="t" o:connecttype="custom" o:connectlocs="494,30;470,58;440,93;506,76;562,65;616,65;659,70;696,81;721,93;733,111;727,123;715,134;696,140;641,140;616,128;593,116;568,99;556,93;537,88;519,93;470,99;415,116;360,186;306,250;293,261;287,273;287,291;299,303;317,314;341,325;384,336;384,343;378,348;189,303;0,250;6,244;6,238;54,250;97,256;122,256;140,250;153,238;170,221;219,168;269,111;306,76;312,58;317,53;317,47;312,35;299,30;287,23;262,18;232,12;232,6;232,0;348,12;463,18;476,23;494,30" o:connectangles="0,0,0,0,0,0,0,0,0,0,0,0,0,0,0,0,0,0,0,0,0,0,0,0,0,0,0,0,0,0,0,0,0,0,0,0,0,0,0,0,0,0,0,0,0,0,0,0,0,0,0,0,0,0,0,0,0,0,0,0"/>
                        </v:shape>
                        <v:shape id="Freeform 24" o:spid="_x0000_s1048" style="position:absolute;left:3870;top:10625;width:647;height:326;visibility:visible;mso-wrap-style:square;v-text-anchor:top" coordsize="63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CQMMA&#10;AADbAAAADwAAAGRycy9kb3ducmV2LnhtbESPQYvCMBSE74L/ITzB25roQXarUVRQ9LAH3fXg7dk8&#10;22LzUpuo9d8bQfA4zMw3zHja2FLcqPaFYw39ngJBnDpTcKbh/2/59Q3CB2SDpWPS8CAP00m7NcbE&#10;uDtv6bYLmYgQ9glqyEOoEil9mpNF33MVcfROrrYYoqwzaWq8R7gt5UCpobRYcFzIsaJFTul5d7Ua&#10;/GJD9lCo5vS7Uuf9/JKuh0evdbfTzEYgAjXhE36310bD4AdeX+IP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CQMMAAADbAAAADwAAAAAAAAAAAAAAAACYAgAAZHJzL2Rv&#10;d25yZXYueG1sUEsFBgAAAAAEAAQA9QAAAIgDAAAAAA==&#10;" path="m149,88r-12,28l137,143r6,27l167,198r71,44l286,253r48,11l405,269r60,-5l524,247r54,-27l590,225r6,6l578,253r-30,16l512,286r-41,11l417,308r-53,l244,302,185,291,125,275,83,253,42,225,12,198,,165,,138,18,105,48,72,83,44,131,28,185,11,238,r60,l423,6r48,11l518,28r72,33l614,83r12,22l632,132r-6,22l387,127,149,88r,xm161,66l322,94r155,22l483,94r,-17l465,55,441,44,405,28,369,22,310,17r-60,5l203,39,161,66r,xe" fillcolor="black" strokeweight=".9pt">
                          <v:path arrowok="t" o:connecttype="custom" o:connectlocs="153,93;140,123;140,151;146,180;171,210;244,256;293,268;342,279;415,285;476,279;536,261;592,233;604,238;610,245;592,268;561,285;524,303;482,314;427,326;373,326;250,320;189,308;128,291;85,268;43,238;12,210;0,175;0,146;18,111;49,76;85,47;134,30;189,12;244,0;305,0;433,6;482,18;530,30;604,65;629,88;641,111;647,140;641,163;396,134;153,93;153,93;165,70;330,99;488,123;494,99;494,82;476,58;451,47;415,30;378,23;317,18;256,23;208,41;165,70;165,70" o:connectangles="0,0,0,0,0,0,0,0,0,0,0,0,0,0,0,0,0,0,0,0,0,0,0,0,0,0,0,0,0,0,0,0,0,0,0,0,0,0,0,0,0,0,0,0,0,0,0,0,0,0,0,0,0,0,0,0,0,0,0,0"/>
                          <o:lock v:ext="edit" verticies="t"/>
                        </v:shape>
                        <v:shape id="Freeform 25" o:spid="_x0000_s1049" style="position:absolute;left:4511;top:10689;width:836;height:337;visibility:visible;mso-wrap-style:square;v-text-anchor:top" coordsize="81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YGr4A&#10;AADbAAAADwAAAGRycy9kb3ducmV2LnhtbERPTYvCMBC9C/6HMMLeNN0VRKpRZGGhHjxYBa9DM2lK&#10;m0lpYq3/fnNY2OPjfe+Pk+vESENoPCv4XGUgiCuvG64V3G8/yy2IEJE1dp5JwZsCHA/z2R5z7V98&#10;pbGMtUghHHJUYGPscylDZclhWPmeOHHGDw5jgkMt9YCvFO46+ZVlG+mw4dRgsadvS1VbPp0CMqV5&#10;PE1hr5fW+LY4jQ9zlkp9LKbTDkSkKf6L/9yFVrBO69OX9APk4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ZGBq+AAAA2wAAAA8AAAAAAAAAAAAAAAAAmAIAAGRycy9kb3ducmV2&#10;LnhtbFBLBQYAAAAABAAEAPUAAACDAwAAAAA=&#10;" path="m310,60l375,38,435,22r53,-6l542,11r48,5l637,27r30,17l697,71r6,22l709,126r,66l703,252r,27l709,290r12,6l739,301r29,6l816,307r,5l816,318r-185,l441,312r,-5l441,301r17,l506,301r24,-5l548,290r18,-11l566,274r6,-22l578,192r6,-61l578,93,566,71,536,55,488,49,399,60,304,82r-18,77l268,236r-6,27l268,274r12,11l298,290r29,6l345,296r30,l375,301r,6l190,296,,279r6,-5l6,269r18,l71,274r18,l101,269r24,-17l137,225r18,-55l167,115,178,77r6,-17l184,55,178,44,167,38,155,33,143,27r-54,l89,22,83,16,190,11,292,r18,l321,r-6,33l310,60xe" fillcolor="black" strokeweight=".9pt">
                          <v:path arrowok="t" o:connecttype="custom" o:connectlocs="384,40;500,17;604,17;683,47;720,99;726,203;720,296;739,314;787,325;836,331;646,337;452,325;469,319;543,314;580,296;586,267;598,139;580,75;500,52;311,87;275,250;275,290;305,307;353,314;384,319;195,314;6,290;25,285;91,290;128,267;159,180;182,82;189,58;171,40;147,29;91,23;195,12;318,0;323,35" o:connectangles="0,0,0,0,0,0,0,0,0,0,0,0,0,0,0,0,0,0,0,0,0,0,0,0,0,0,0,0,0,0,0,0,0,0,0,0,0,0,0"/>
                        </v:shape>
                        <v:shape id="Freeform 26" o:spid="_x0000_s1050" style="position:absolute;left:5408;top:10556;width:141;height:197;visibility:visible;mso-wrap-style:square;v-text-anchor:top" coordsize="13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ksQA&#10;AADbAAAADwAAAGRycy9kb3ducmV2LnhtbESPX2vCMBTF34V9h3AHe9NUK2N2RpkbgiAIc4L4dm3u&#10;mrLmpkui1m9vhMEeD+fPjzOdd7YRZ/KhdqxgOMhAEJdO11wp2H0t+y8gQkTW2DgmBVcKMJ899KZY&#10;aHfhTzpvYyXSCIcCFZgY20LKUBqyGAauJU7et/MWY5K+ktrjJY3bRo6y7FlarDkRDLb0bqj82Z5s&#10;gqz8ZnEwH3lb1pPfnT3u1/mYlXp67N5eQUTq4n/4r73SCvIh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+5LEAAAA2wAAAA8AAAAAAAAAAAAAAAAAmAIAAGRycy9k&#10;b3ducmV2LnhtbFBLBQYAAAAABAAEAPUAAACJAwAAAAA=&#10;" path="m65,186l41,142,17,93,6,60,,38,6,22,17,11,41,5,65,,95,5r24,6l131,22r6,11l137,55r-6,16l125,93r-12,49l95,186r-18,l65,186xe" fillcolor="black" strokeweight=".9pt">
                          <v:path arrowok="t" o:connecttype="custom" o:connectlocs="67,197;42,150;17,99;6,64;0,40;6,23;17,12;42,5;67,0;98,5;122,12;135,23;141,35;141,58;135,75;129,99;116,150;98,197;79,197;67,197" o:connectangles="0,0,0,0,0,0,0,0,0,0,0,0,0,0,0,0,0,0,0,0"/>
                        </v:shape>
                        <v:shape id="Freeform 27" o:spid="_x0000_s1051" style="position:absolute;left:5714;top:10666;width:536;height:360;visibility:visible;mso-wrap-style:square;v-text-anchor:top" coordsize="52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6O8MA&#10;AADbAAAADwAAAGRycy9kb3ducmV2LnhtbESPzarCMBSE9xd8h3AENxdNVfyhGkWEghsXt4rg7tAc&#10;22JzUppo69sb4YLLYWa+YdbbzlTiSY0rLSsYjyIQxJnVJecKzqdkuAThPLLGyjIpeJGD7ab3s8ZY&#10;25b/6Jn6XAQIuxgVFN7XsZQuK8igG9maOHg32xj0QTa51A22AW4qOYmiuTRYclgosKZ9Qdk9fRgF&#10;6XjWvk5Jsjjusl83Pz+O1fWilRr0u90KhKfOf8P/7YNWMJ3A50v4AX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/6O8MAAADbAAAADwAAAAAAAAAAAAAAAACYAgAAZHJzL2Rv&#10;d25yZXYueG1sUEsFBgAAAAAEAAQA9QAAAIgDAAAAAA==&#10;" path="m387,r36,99l411,104r-18,l375,82,351,66,303,44,250,38r-60,l143,49r-36,6l89,71,83,82r6,17l113,115r18,6l154,126r60,11l274,142r59,6l405,159r59,16l500,192r18,22l524,236r-12,16l494,269r-30,16l429,301r-36,11l303,323r-77,6l143,329r-24,-6l95,329r-18,l65,334r-12,l41,340,35,285,23,236r12,-6l47,230r18,22l89,269r30,16l148,296r72,11l297,307r48,-11l387,285r24,-16l411,263r,-11l393,230,363,219r-24,-5l297,208r-41,-5l196,192r-53,-6l101,175,65,170,41,159,11,142,,115,,99,5,82,23,66,47,55,107,33,143,22r41,l232,16r48,6l297,22r18,l333,22r12,-6l351,16r6,-5l363,5r12,l387,xe" fillcolor="black" strokeweight=".9pt">
                          <v:path arrowok="t" o:connecttype="custom" o:connectlocs="433,105;402,110;359,70;256,40;146,52;91,75;91,105;134,128;219,145;341,157;475,185;530,227;524,267;475,302;402,330;231,348;122,342;79,348;54,354;36,302;36,244;66,267;122,302;225,325;353,313;420,285;420,267;371,232;304,220;200,203;103,185;42,168;0,122;5,87;48,58;146,23;237,17;304,23;341,23;359,17;371,5;396,0" o:connectangles="0,0,0,0,0,0,0,0,0,0,0,0,0,0,0,0,0,0,0,0,0,0,0,0,0,0,0,0,0,0,0,0,0,0,0,0,0,0,0,0,0,0"/>
                        </v:shape>
                        <v:shape id="Freeform 28" o:spid="_x0000_s1052" style="position:absolute;left:6671;top:10242;width:1038;height:581;visibility:visible;mso-wrap-style:square;v-text-anchor:top" coordsize="101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7SMMA&#10;AADbAAAADwAAAGRycy9kb3ducmV2LnhtbESPT2vCQBTE7wW/w/IEL6Vu1CIluoqENqRHtdjrM/vy&#10;B7NvQ3aj8du7hYLHYWZ+w6y3g2nElTpXW1Ywm0YgiHOray4V/By/3j5AOI+ssbFMCu7kYLsZvawx&#10;1vbGe7oefCkChF2MCirv21hKl1dk0E1tSxy8wnYGfZBdKXWHtwA3jZxH0VIarDksVNhSUlF+OfRG&#10;wWuWfvZ09u+nfapPybcsfmeyUGoyHnYrEJ4G/wz/tzOtYLGAvy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K7SMMAAADbAAAADwAAAAAAAAAAAAAAAACYAgAAZHJzL2Rv&#10;d25yZXYueG1sUEsFBgAAAAAEAAQA9QAAAIgDAAAAAA==&#10;" path="m626,r83,60l792,120r-6,l775,126,667,93,614,87,560,82,459,87,411,98r-54,11l280,137r-66,33l173,213r-18,22l149,263r,27l155,318r12,33l191,383r23,22l238,433r30,16l304,466r89,27l441,499r54,l608,488,721,460r48,-11l816,433r72,-39l941,345r42,-66l1001,274r12,l1001,312r-18,33l953,378r-35,27l876,433r-54,27l757,482r-66,22l560,531,435,548,322,542,214,526,149,504,95,482,54,449,24,416,6,383,,356,,323,12,290,30,257,54,230,83,202r42,-27l214,131r54,-22l328,93,429,71,536,54r24,l578,49r18,-6l602,38r6,-17l602,5r12,l626,xe" fillcolor="black" strokeweight=".9pt">
                          <v:path arrowok="t" o:connecttype="custom" o:connectlocs="726,64;805,127;683,99;574,87;421,104;287,145;177,226;153,279;159,337;196,406;244,459;312,494;452,529;623,517;788,476;910,418;1007,296;1038,291;1007,366;941,429;842,488;708,534;446,581;219,558;97,511;25,441;0,377;12,307;55,244;128,186;275,116;440,75;574,57;611,46;623,22;629,5" o:connectangles="0,0,0,0,0,0,0,0,0,0,0,0,0,0,0,0,0,0,0,0,0,0,0,0,0,0,0,0,0,0,0,0,0,0,0,0"/>
                        </v:shape>
                        <v:shape id="Freeform 29" o:spid="_x0000_s1053" style="position:absolute;left:7721;top:10137;width:683;height:377;visibility:visible;mso-wrap-style:square;v-text-anchor:top" coordsize="66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k7MEA&#10;AADbAAAADwAAAGRycy9kb3ducmV2LnhtbESP3YrCMBCF7wXfIYzgjaypuitSjSLLCt7JVh9gaMa2&#10;2ExKEtvq05uFBS8P5+fjbHa9qUVLzleWFcymCQji3OqKCwWX8+FjBcIHZI21ZVLwIA+77XCwwVTb&#10;jn+pzUIh4gj7FBWUITSplD4vyaCf2oY4elfrDIYoXSG1wy6Om1rOk2QpDVYcCSU29F1SfsvuRkHE&#10;XU9198gP88nx63n5Qd26pVLjUb9fgwjUh3f4v33UChaf8Pcl/g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3pOzBAAAA2wAAAA8AAAAAAAAAAAAAAAAAmAIAAGRycy9kb3du&#10;cmV2LnhtbFBLBQYAAAAABAAEAPUAAACGAwAAAAA=&#10;" path="m113,230r36,22l196,269r48,10l298,285,411,269r54,-11l512,236r54,-33l608,170r11,-39l619,115,614,93r11,l643,88r18,21l667,131r,28l661,186r-18,33l614,247r-42,27l518,301r-59,28l393,345r-65,6l262,356r-66,-5l143,345,95,329,53,301,24,269,6,236,,203,12,170,36,142,65,115,107,82,161,55,262,22,310,5,363,r54,l465,5r41,11l542,33,328,137,113,230r,xm89,214l238,153,381,88,345,71,316,66,274,60r-42,6l190,77,155,88,125,99r-18,16l77,148r-6,16l71,181r6,16l89,214r,xe" fillcolor="black" strokeweight=".9pt">
                          <v:path arrowok="t" o:connecttype="custom" o:connectlocs="153,267;250,295;421,285;524,250;623,180;634,122;640,98;677,115;683,168;658,232;586,290;470,348;336,372;201,372;97,348;25,285;0,215;37,150;110,87;268,23;372,0;476,5;555,35;116,244;91,227;390,93;324,70;238,70;159,93;110,122;73,174;79,209;91,227" o:connectangles="0,0,0,0,0,0,0,0,0,0,0,0,0,0,0,0,0,0,0,0,0,0,0,0,0,0,0,0,0,0,0,0,0"/>
                          <o:lock v:ext="edit" verticies="t"/>
                        </v:shape>
                        <v:shape id="Freeform 30" o:spid="_x0000_s1054" style="position:absolute;left:8208;top:9742;width:1038;height:534;visibility:visible;mso-wrap-style:square;v-text-anchor:top" coordsize="101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Md8QA&#10;AADbAAAADwAAAGRycy9kb3ducmV2LnhtbESP3YrCMBSE7xd8h3AEbxZNV1GkGsVVBGFXxB/w9tAc&#10;22pzUpqoXZ/eLAheDjPzDTOe1qYQN6pcblnBVycCQZxYnXOq4LBftocgnEfWWFgmBX/kYDppfIwx&#10;1vbOW7rtfCoChF2MCjLvy1hKl2Rk0HVsSRy8k60M+iCrVOoK7wFuCtmNooE0mHNYyLCkeUbJZXc1&#10;CjbnZfT4/Vng56H3ba4b6dfHhVaq1axnIxCeav8Ov9orraDXh/8v4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jHfEAAAA2wAAAA8AAAAAAAAAAAAAAAAAmAIAAGRycy9k&#10;b3ducmV2LnhtbFBLBQYAAAAABAAEAPUAAACJAwAAAAA=&#10;" path="m233,225r12,-50l263,131,286,93,322,60,370,38,412,16,465,5,525,r42,5l626,22,823,88r41,11l894,99r18,l936,88,960,71,996,44r11,5l1013,49,876,164,733,274r-6,l715,269r6,-6l727,258r18,-11l763,236r12,-22l775,197r-6,-11l769,181r-12,l727,170,632,131,543,99,483,82,435,77,388,88r-48,27l310,142r-24,28l275,203r-12,33l376,285r107,49l519,351r24,5l567,351r23,-6l620,334r42,-27l674,312r6,l525,411,370,504r-6,-5l352,493r6,l364,488r24,-16l406,461r6,-6l418,444r,-11l406,422,376,400,298,367,221,329,191,312,161,302r-18,-6l132,291r-24,-6l96,285r-18,6l60,296,42,312,24,323r-12,l,323,60,263r60,-66l132,192r11,-11l191,203r42,22xe" fillcolor="black" strokeweight=".9pt">
                          <v:path arrowok="t" o:connecttype="custom" o:connectlocs="251,185;293,99;379,40;476,5;581,5;843,93;916,105;959,93;1021,47;1038,52;751,290;733,285;745,273;782,250;794,209;788,192;745,180;556,105;446,82;348,122;293,180;269,250;495,354;556,377;605,366;678,325;697,331;379,534;361,522;373,517;416,488;428,470;416,447;305,389;196,331;147,314;111,302;80,308;43,331;12,342;61,279;135,203;196,215" o:connectangles="0,0,0,0,0,0,0,0,0,0,0,0,0,0,0,0,0,0,0,0,0,0,0,0,0,0,0,0,0,0,0,0,0,0,0,0,0,0,0,0,0,0,0"/>
                        </v:shape>
                        <v:shape id="Freeform 31" o:spid="_x0000_s1055" style="position:absolute;left:8746;top:9341;width:745;height:326;visibility:visible;mso-wrap-style:square;v-text-anchor:top" coordsize="7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43MEA&#10;AADbAAAADwAAAGRycy9kb3ducmV2LnhtbESPwWrDMBBE74X+g9hCLqWRk4ApbpRQCqW9OvEHLNLW&#10;NpVWriTH9t9XgUCOw8y8YfbH2VlxoRB7zwo26wIEsfam51ZBc/58eQURE7JB65kULBTheHh82GNl&#10;/MQ1XU6pFRnCsUIFXUpDJWXUHTmMaz8QZ+/HB4cpy9BKE3DKcGfltihK6bDnvNDhQB8d6d/T6BR8&#10;zfWmMUsz2WedzqUb0YbyT6nV0/z+BiLRnO7hW/vbKNiVcP2Sf4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DeNzBAAAA2wAAAA8AAAAAAAAAAAAAAAAAmAIAAGRycy9kb3du&#10;cmV2LnhtbFBLBQYAAAAABAAEAPUAAACGAwAAAAA=&#10;" path="m18,72r83,22l179,116,226,61,274,r18,6l310,11,262,72r-48,55l381,165r161,38l584,214r35,-5l643,192r24,-22l679,154r6,-22l685,110,673,94,685,83r6,-11l709,88r12,22l727,127r,22l721,192r-30,44l661,264r-30,22l596,302r-42,6l512,308r-47,-6l304,253,137,209r-36,38l65,280r-6,-5l47,275,59,242r6,-33l59,170,47,138,30,116,,88,18,72xe" fillcolor="black" strokeweight=".9pt">
                          <v:path arrowok="t" o:connecttype="custom" o:connectlocs="18,76;104,99;183,123;232,65;281,0;299,6;318,12;268,76;219,134;390,175;555,215;598,227;634,221;659,203;684,180;696,163;702,140;702,116;690,99;702,88;708,76;727,93;739,116;745,134;745,158;739,203;708,250;677,279;647,303;611,320;568,326;525,326;477,320;312,268;140,221;104,261;67,296;60,291;48,291;60,256;67,221;60,180;48,146;31,123;0,93;18,76" o:connectangles="0,0,0,0,0,0,0,0,0,0,0,0,0,0,0,0,0,0,0,0,0,0,0,0,0,0,0,0,0,0,0,0,0,0,0,0,0,0,0,0,0,0,0,0,0,0"/>
                        </v:shape>
                        <v:shape id="Freeform 32" o:spid="_x0000_s1056" style="position:absolute;left:9087;top:8894;width:666;height:529;visibility:visible;mso-wrap-style:square;v-text-anchor:top" coordsize="650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R0MUA&#10;AADbAAAADwAAAGRycy9kb3ducmV2LnhtbESPQWsCMRSE74L/IbyCN812BS2rUUQQRAq2tqjHx+a5&#10;2Xbzsm5SXfvrm4LgcZiZb5jpvLWVuFDjS8cKngcJCOLc6ZILBZ8fq/4LCB+QNVaOScGNPMxn3c4U&#10;M+2u/E6XXShEhLDPUIEJoc6k9Lkhi37gauLonVxjMUTZFFI3eI1wW8k0SUbSYslxwWBNS0P59+7H&#10;KkjP6dEPv34Ph70ZL25r+bbdvBZK9Z7axQREoDY8wvf2WisYj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lHQxQAAANsAAAAPAAAAAAAAAAAAAAAAAJgCAABkcnMv&#10;ZG93bnJldi54bWxQSwUGAAAAAAQABAD1AAAAigMAAAAA&#10;" path="m54,214r60,11l173,236,138,192,120,148r-6,-38l120,71,132,44,155,17,185,6,209,r24,6l245,22r6,17l251,61,233,88r-24,22l185,132r-12,16l167,159r6,17l191,203r30,38l346,263r125,17l513,285r36,-5l567,269r23,-17l614,225r18,-38l650,187,572,346,471,499r-18,l477,455r6,-27l483,411,471,401r-18,-6l418,390,316,373,215,351r-42,-5l143,340r-23,-5l102,335r-18,5l72,346,60,357,42,368r-6,22l24,411r-12,l,411,24,329,42,241r6,-10l54,214xe" fillcolor="black" strokeweight=".9pt">
                          <v:path arrowok="t" o:connecttype="custom" o:connectlocs="55,227;117,239;177,250;141,204;123,157;117,117;123,75;135,47;159,18;190,6;214,0;239,6;251,23;257,41;257,65;239,93;214,117;190,140;177,157;171,169;177,187;196,215;226,255;355,279;483,297;526,302;563,297;581,285;605,267;629,239;648,198;666,198;586,367;483,529;464,529;489,482;495,454;495,436;483,425;464,419;428,413;324,395;220,372;177,367;147,360;123,355;105,355;86,360;74,367;61,378;43,390;37,413;25,436;12,436;0,436;25,349;43,255;49,245;55,227" o:connectangles="0,0,0,0,0,0,0,0,0,0,0,0,0,0,0,0,0,0,0,0,0,0,0,0,0,0,0,0,0,0,0,0,0,0,0,0,0,0,0,0,0,0,0,0,0,0,0,0,0,0,0,0,0,0,0,0,0,0,0"/>
                        </v:shape>
                        <v:shape id="Freeform 33" o:spid="_x0000_s1057" style="position:absolute;left:9181;top:8468;width:598;height:424;visibility:visible;mso-wrap-style:square;v-text-anchor:top" coordsize="584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7s8EA&#10;AADbAAAADwAAAGRycy9kb3ducmV2LnhtbERPy4rCMBTdD/gP4QqzG9OOMGg1iggDI7gYHxt31+ba&#10;FJubkmTazt+bheDycN7L9WAb0ZEPtWMF+SQDQVw6XXOl4Hz6/piBCBFZY+OYFPxTgPVq9LbEQrue&#10;D9QdYyVSCIcCFZgY20LKUBqyGCauJU7czXmLMUFfSe2xT+G2kZ9Z9iUt1pwaDLa0NVTej39WQXsw&#10;cXbaX5p5N9/569Dnv1eTK/U+HjYLEJGG+BI/3T9awTSNTV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EO7PBAAAA2wAAAA8AAAAAAAAAAAAAAAAAmAIAAGRycy9kb3du&#10;cmV2LnhtbFBLBQYAAAAABAAEAPUAAACGAwAAAAA=&#10;" path="m203,296r53,-5l304,269r48,-39l411,175r12,-22l429,132r6,-28l441,77,453,66r18,-6l477,60r6,-5l483,49,471,44r-6,-6l453,27,441,22r-30,l381,22,352,11r6,l364,5r41,6l447,11r36,l513,27r23,17l560,55r18,l584,60r-6,11l572,77r,l548,164r-18,72l507,291r-24,38l429,362r-54,27l316,400r-60,l191,389,137,367,89,340,60,302,48,269,36,219,30,153,12,77r,l6,71,,60,6,55,18,49,36,38,60,16,84,r41,l173,r48,l227,44r,33l227,77r-6,71l215,214r-6,49l203,296r,xm167,291r6,-33l179,208r12,-60l191,77r,l191,60r,-22l143,44r-18,l113,44r-12,5l84,49r-18,l60,55,48,66r-6,5l48,71r6,6l54,77r,l54,77r6,33l60,148r,33l72,208r23,33l119,269r18,16l167,291r,xe" fillcolor="black" strokeweight=".9pt">
                          <v:path arrowok="t" o:connecttype="custom" o:connectlocs="262,308;360,244;433,162;445,110;464,70;488,64;495,52;476,40;452,23;390,23;367,12;415,12;495,12;549,47;592,58;592,75;586,82;543,250;495,349;384,412;262,424;140,389;61,320;37,232;12,82;6,75;6,58;37,40;86,0;177,0;232,47;232,82;220,227;208,314;171,308;183,220;196,82;196,64;146,47;116,47;86,52;61,58;43,75;55,82;55,82;61,117;61,192;97,255;140,302;171,308" o:connectangles="0,0,0,0,0,0,0,0,0,0,0,0,0,0,0,0,0,0,0,0,0,0,0,0,0,0,0,0,0,0,0,0,0,0,0,0,0,0,0,0,0,0,0,0,0,0,0,0,0,0"/>
                          <o:lock v:ext="edit" verticies="t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:rsidR="00F15F2B" w:rsidRDefault="00F15F2B" w:rsidP="00F15F2B">
            <w:pPr>
              <w:jc w:val="center"/>
            </w:pPr>
          </w:p>
          <w:p w:rsidR="00F15F2B" w:rsidRDefault="00F15F2B" w:rsidP="00F15F2B">
            <w:pPr>
              <w:jc w:val="center"/>
            </w:pPr>
          </w:p>
          <w:p w:rsidR="00F15F2B" w:rsidRDefault="00F15F2B" w:rsidP="00EB766F">
            <w:pPr>
              <w:jc w:val="center"/>
            </w:pPr>
            <w:r>
              <w:t>Tel: 01326 29</w:t>
            </w:r>
            <w:r w:rsidR="00EB766F">
              <w:t>0066</w:t>
            </w:r>
          </w:p>
        </w:tc>
        <w:tc>
          <w:tcPr>
            <w:tcW w:w="5387" w:type="dxa"/>
          </w:tcPr>
          <w:p w:rsidR="00830D9E" w:rsidRDefault="00830D9E" w:rsidP="00F15F2B">
            <w:pPr>
              <w:jc w:val="center"/>
              <w:rPr>
                <w:b/>
                <w:sz w:val="26"/>
              </w:rPr>
            </w:pPr>
          </w:p>
          <w:p w:rsidR="00830D9E" w:rsidRDefault="00830D9E" w:rsidP="00F15F2B">
            <w:pPr>
              <w:jc w:val="center"/>
              <w:rPr>
                <w:b/>
                <w:sz w:val="26"/>
              </w:rPr>
            </w:pPr>
          </w:p>
          <w:p w:rsidR="00A84AAE" w:rsidRDefault="00A84AAE" w:rsidP="00F15F2B">
            <w:pPr>
              <w:jc w:val="center"/>
              <w:rPr>
                <w:b/>
                <w:sz w:val="26"/>
              </w:rPr>
            </w:pPr>
          </w:p>
          <w:p w:rsidR="00F15F2B" w:rsidRDefault="00F15F2B" w:rsidP="00F15F2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Landewednack Community Primary School and Little Lizards’ Children’s Centre</w:t>
            </w:r>
          </w:p>
          <w:p w:rsidR="00F15F2B" w:rsidRDefault="00F15F2B" w:rsidP="00F15F2B">
            <w:pPr>
              <w:ind w:right="1735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096" behindDoc="1" locked="0" layoutInCell="1" allowOverlap="1" wp14:anchorId="0E64FAE5" wp14:editId="52F9CDC0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49775</wp:posOffset>
                  </wp:positionV>
                  <wp:extent cx="801370" cy="729615"/>
                  <wp:effectExtent l="0" t="0" r="0" b="0"/>
                  <wp:wrapTight wrapText="bothSides">
                    <wp:wrapPolygon edited="0">
                      <wp:start x="0" y="0"/>
                      <wp:lineTo x="0" y="20867"/>
                      <wp:lineTo x="21052" y="20867"/>
                      <wp:lineTo x="21052" y="0"/>
                      <wp:lineTo x="0" y="0"/>
                    </wp:wrapPolygon>
                  </wp:wrapTight>
                  <wp:docPr id="2" name="Picture 2" descr="cid:image004.png@01D05FEA.9E78F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4.png@01D05FEA.9E78FE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Beacon Terrace</w:t>
            </w:r>
          </w:p>
          <w:p w:rsidR="00F15F2B" w:rsidRDefault="00F15F2B" w:rsidP="00F15F2B">
            <w:pPr>
              <w:ind w:right="1735"/>
              <w:jc w:val="center"/>
            </w:pPr>
            <w:r>
              <w:t>The Lizard</w:t>
            </w:r>
          </w:p>
          <w:p w:rsidR="00F15F2B" w:rsidRDefault="00F15F2B" w:rsidP="00F15F2B">
            <w:pPr>
              <w:ind w:right="1735"/>
              <w:jc w:val="center"/>
            </w:pPr>
            <w:r>
              <w:t>HELSTON</w:t>
            </w:r>
          </w:p>
          <w:p w:rsidR="00F15F2B" w:rsidRDefault="00F15F2B" w:rsidP="00F15F2B">
            <w:pPr>
              <w:ind w:right="1735"/>
              <w:jc w:val="center"/>
            </w:pPr>
            <w:r>
              <w:t>Cornwall</w:t>
            </w:r>
          </w:p>
          <w:p w:rsidR="00F15F2B" w:rsidRDefault="00F15F2B" w:rsidP="00F15F2B">
            <w:pPr>
              <w:ind w:right="1735"/>
              <w:jc w:val="center"/>
              <w:rPr>
                <w:sz w:val="28"/>
              </w:rPr>
            </w:pPr>
            <w:r>
              <w:t>TR12 7PB</w:t>
            </w:r>
          </w:p>
          <w:p w:rsidR="00F15F2B" w:rsidRDefault="00F15F2B" w:rsidP="00F15F2B">
            <w:pPr>
              <w:jc w:val="center"/>
            </w:pPr>
            <w:r>
              <w:t>www.landewednack.cornwall.sch.uk</w:t>
            </w:r>
          </w:p>
          <w:p w:rsidR="00F15F2B" w:rsidRDefault="00F15F2B" w:rsidP="00F15F2B">
            <w:pPr>
              <w:jc w:val="center"/>
              <w:rPr>
                <w:b/>
              </w:rPr>
            </w:pPr>
          </w:p>
          <w:p w:rsidR="00F15F2B" w:rsidRDefault="00F15F2B" w:rsidP="00F15F2B">
            <w:pPr>
              <w:jc w:val="center"/>
            </w:pPr>
            <w:r>
              <w:rPr>
                <w:b/>
              </w:rPr>
              <w:t>Headteacher: Mrs L. Jones</w:t>
            </w:r>
            <w:r>
              <w:t xml:space="preserve"> </w:t>
            </w:r>
            <w:hyperlink r:id="rId12" w:history="1">
              <w:r w:rsidRPr="00B35EB7">
                <w:rPr>
                  <w:rStyle w:val="Hyperlink"/>
                </w:rPr>
                <w:t>head@landewednack.cornwall.sch.uk</w:t>
              </w:r>
            </w:hyperlink>
          </w:p>
          <w:p w:rsidR="00F15F2B" w:rsidRDefault="00F15F2B" w:rsidP="00F15F2B">
            <w:pPr>
              <w:jc w:val="center"/>
            </w:pPr>
            <w:r>
              <w:t>secretary@landewednack.cornwall.sch.uk</w:t>
            </w:r>
          </w:p>
          <w:p w:rsidR="00574ECE" w:rsidRPr="00574ECE" w:rsidRDefault="00574ECE" w:rsidP="00574ECE">
            <w:pPr>
              <w:jc w:val="center"/>
              <w:rPr>
                <w:rFonts w:ascii="Lucida Handwriting" w:hAnsi="Lucida Handwriting"/>
                <w:b/>
                <w:bCs/>
                <w:color w:val="00B050"/>
                <w:sz w:val="36"/>
                <w:szCs w:val="56"/>
              </w:rPr>
            </w:pPr>
            <w:r w:rsidRPr="00574ECE">
              <w:rPr>
                <w:rFonts w:ascii="Lucida Handwriting" w:hAnsi="Lucida Handwriting"/>
                <w:b/>
                <w:bCs/>
                <w:color w:val="00B050"/>
                <w:sz w:val="36"/>
                <w:szCs w:val="56"/>
              </w:rPr>
              <w:t xml:space="preserve">Believe, Achieve, </w:t>
            </w:r>
            <w:r w:rsidR="00D879CC">
              <w:rPr>
                <w:rFonts w:ascii="Lucida Handwriting" w:hAnsi="Lucida Handwriting"/>
                <w:b/>
                <w:bCs/>
                <w:color w:val="00B050"/>
                <w:sz w:val="36"/>
                <w:szCs w:val="56"/>
              </w:rPr>
              <w:t>Shine</w:t>
            </w:r>
          </w:p>
          <w:p w:rsidR="00F15F2B" w:rsidRDefault="00F15F2B" w:rsidP="00F15F2B"/>
        </w:tc>
        <w:tc>
          <w:tcPr>
            <w:tcW w:w="2381" w:type="dxa"/>
          </w:tcPr>
          <w:p w:rsidR="00F15F2B" w:rsidRDefault="00F15F2B" w:rsidP="00F15F2B">
            <w:pPr>
              <w:jc w:val="right"/>
            </w:pPr>
            <w:r>
              <w:object w:dxaOrig="1371" w:dyaOrig="23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66.5pt" o:ole="" fillcolor="window">
                  <v:imagedata r:id="rId13" o:title=""/>
                </v:shape>
                <o:OLEObject Type="Embed" ProgID="CDraw4" ShapeID="_x0000_i1025" DrawAspect="Content" ObjectID="_1566372756" r:id="rId14">
                  <o:FieldCodes>\s \* mergeformat</o:FieldCodes>
                </o:OLEObject>
              </w:object>
            </w:r>
          </w:p>
          <w:p w:rsidR="007C0B6C" w:rsidRDefault="007C0B6C" w:rsidP="00F15F2B">
            <w:pPr>
              <w:jc w:val="center"/>
            </w:pPr>
          </w:p>
          <w:p w:rsidR="007C0B6C" w:rsidRDefault="007C0B6C" w:rsidP="00F15F2B">
            <w:pPr>
              <w:jc w:val="center"/>
            </w:pPr>
          </w:p>
          <w:p w:rsidR="00F15F2B" w:rsidRDefault="00F15F2B" w:rsidP="00F15F2B">
            <w:pPr>
              <w:jc w:val="center"/>
              <w:rPr>
                <w:sz w:val="28"/>
              </w:rPr>
            </w:pPr>
            <w:r>
              <w:t>Tel: 01326 290337</w:t>
            </w:r>
          </w:p>
          <w:p w:rsidR="00F15F2B" w:rsidRDefault="00F15F2B" w:rsidP="00F15F2B"/>
        </w:tc>
      </w:tr>
    </w:tbl>
    <w:p w:rsidR="000E6BE6" w:rsidRDefault="000E6BE6" w:rsidP="000E70A9">
      <w:pPr>
        <w:jc w:val="right"/>
        <w:rPr>
          <w:rFonts w:ascii="Comic Sans MS" w:hAnsi="Comic Sans MS"/>
          <w:color w:val="7030A0"/>
        </w:rPr>
      </w:pPr>
    </w:p>
    <w:p w:rsidR="00245ECF" w:rsidRPr="000379AF" w:rsidRDefault="004E7EE5" w:rsidP="000E70A9">
      <w:pPr>
        <w:jc w:val="right"/>
        <w:rPr>
          <w:rFonts w:ascii="Comic Sans MS" w:hAnsi="Comic Sans MS"/>
          <w:color w:val="F79646" w:themeColor="accent6"/>
          <w:sz w:val="28"/>
          <w:szCs w:val="28"/>
        </w:rPr>
      </w:pPr>
      <w:r w:rsidRPr="000379AF">
        <w:rPr>
          <w:rFonts w:ascii="Comic Sans MS" w:hAnsi="Comic Sans MS"/>
          <w:color w:val="F79646" w:themeColor="accent6"/>
          <w:sz w:val="28"/>
          <w:szCs w:val="28"/>
        </w:rPr>
        <w:t>Friday 8</w:t>
      </w:r>
      <w:r w:rsidRPr="000379AF">
        <w:rPr>
          <w:rFonts w:ascii="Comic Sans MS" w:hAnsi="Comic Sans MS"/>
          <w:color w:val="F79646" w:themeColor="accent6"/>
          <w:sz w:val="28"/>
          <w:szCs w:val="28"/>
          <w:vertAlign w:val="superscript"/>
        </w:rPr>
        <w:t>th</w:t>
      </w:r>
      <w:r w:rsidRPr="000379AF">
        <w:rPr>
          <w:rFonts w:ascii="Comic Sans MS" w:hAnsi="Comic Sans MS"/>
          <w:color w:val="F79646" w:themeColor="accent6"/>
          <w:sz w:val="28"/>
          <w:szCs w:val="28"/>
        </w:rPr>
        <w:t xml:space="preserve"> September</w:t>
      </w:r>
      <w:r w:rsidR="00F93F2B" w:rsidRPr="000379AF">
        <w:rPr>
          <w:rFonts w:ascii="Comic Sans MS" w:hAnsi="Comic Sans MS"/>
          <w:color w:val="F79646" w:themeColor="accent6"/>
          <w:sz w:val="28"/>
          <w:szCs w:val="28"/>
        </w:rPr>
        <w:t xml:space="preserve"> </w:t>
      </w:r>
      <w:r w:rsidR="00F15F2B" w:rsidRPr="000379AF">
        <w:rPr>
          <w:rFonts w:ascii="Comic Sans MS" w:hAnsi="Comic Sans MS"/>
          <w:color w:val="F79646" w:themeColor="accent6"/>
          <w:sz w:val="28"/>
          <w:szCs w:val="28"/>
        </w:rPr>
        <w:t>2017</w:t>
      </w:r>
    </w:p>
    <w:p w:rsidR="000E6BE6" w:rsidRPr="004F5F8E" w:rsidRDefault="000E6BE6" w:rsidP="000E70A9">
      <w:pPr>
        <w:jc w:val="right"/>
        <w:rPr>
          <w:rFonts w:ascii="Comic Sans MS" w:hAnsi="Comic Sans MS"/>
          <w:color w:val="8064A2" w:themeColor="accent4"/>
        </w:rPr>
      </w:pPr>
    </w:p>
    <w:p w:rsidR="00485FD6" w:rsidRPr="000379AF" w:rsidRDefault="007C39C0" w:rsidP="00485FD6">
      <w:pPr>
        <w:jc w:val="center"/>
        <w:rPr>
          <w:rFonts w:ascii="Comic Sans MS" w:hAnsi="Comic Sans MS"/>
          <w:b/>
          <w:color w:val="8064A2" w:themeColor="accent4"/>
          <w:sz w:val="36"/>
          <w:szCs w:val="36"/>
        </w:rPr>
      </w:pPr>
      <w:r w:rsidRPr="004F5F8E">
        <w:rPr>
          <w:rFonts w:ascii="Comic Sans MS" w:hAnsi="Comic Sans MS"/>
          <w:b/>
          <w:color w:val="8064A2" w:themeColor="accent4"/>
          <w:szCs w:val="24"/>
        </w:rPr>
        <w:t xml:space="preserve"> </w:t>
      </w:r>
      <w:r w:rsidR="00F15F2B" w:rsidRPr="000379AF">
        <w:rPr>
          <w:rFonts w:ascii="Comic Sans MS" w:hAnsi="Comic Sans MS"/>
          <w:b/>
          <w:color w:val="8064A2" w:themeColor="accent4"/>
          <w:sz w:val="36"/>
          <w:szCs w:val="36"/>
        </w:rPr>
        <w:t>The content of this and every newsletter is relevant information to both our school and Little Lizards’ parents</w:t>
      </w:r>
      <w:r w:rsidR="00981603" w:rsidRPr="000379AF">
        <w:rPr>
          <w:rFonts w:ascii="Comic Sans MS" w:hAnsi="Comic Sans MS"/>
          <w:b/>
          <w:color w:val="8064A2" w:themeColor="accent4"/>
          <w:sz w:val="36"/>
          <w:szCs w:val="36"/>
        </w:rPr>
        <w:t>.</w:t>
      </w:r>
    </w:p>
    <w:p w:rsidR="000379AF" w:rsidRDefault="000379AF" w:rsidP="000379AF">
      <w:pPr>
        <w:rPr>
          <w:rFonts w:ascii="Comic Sans MS" w:hAnsi="Comic Sans MS"/>
          <w:b/>
          <w:color w:val="8064A2" w:themeColor="accent4"/>
          <w:sz w:val="28"/>
          <w:szCs w:val="28"/>
        </w:rPr>
      </w:pPr>
    </w:p>
    <w:p w:rsidR="000379AF" w:rsidRDefault="005B24E9" w:rsidP="000379AF">
      <w:pPr>
        <w:rPr>
          <w:rFonts w:ascii="Comic Sans MS" w:hAnsi="Comic Sans MS"/>
          <w:b/>
          <w:szCs w:val="24"/>
        </w:rPr>
      </w:pPr>
      <w:r w:rsidRPr="000379AF">
        <w:rPr>
          <w:rFonts w:ascii="Comic Sans MS" w:hAnsi="Comic Sans MS"/>
          <w:noProof/>
          <w:color w:val="8064A2" w:themeColor="accent4"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4E023E0A" wp14:editId="4712F3DA">
            <wp:simplePos x="0" y="0"/>
            <wp:positionH relativeFrom="column">
              <wp:posOffset>5023485</wp:posOffset>
            </wp:positionH>
            <wp:positionV relativeFrom="paragraph">
              <wp:posOffset>50800</wp:posOffset>
            </wp:positionV>
            <wp:extent cx="1476375" cy="1132205"/>
            <wp:effectExtent l="0" t="0" r="9525" b="0"/>
            <wp:wrapSquare wrapText="bothSides"/>
            <wp:docPr id="50" name="Picture 50" descr="Image result for school welcome ba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hool welcome back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AF" w:rsidRPr="000379AF">
        <w:rPr>
          <w:rFonts w:ascii="Comic Sans MS" w:hAnsi="Comic Sans MS"/>
          <w:b/>
          <w:sz w:val="22"/>
          <w:szCs w:val="22"/>
        </w:rPr>
        <w:t>Welcome Back Everyone</w:t>
      </w:r>
      <w:r w:rsidR="000379AF" w:rsidRPr="000379AF">
        <w:rPr>
          <w:rFonts w:ascii="Comic Sans MS" w:hAnsi="Comic Sans MS"/>
          <w:b/>
          <w:szCs w:val="24"/>
        </w:rPr>
        <w:t>!</w:t>
      </w:r>
    </w:p>
    <w:p w:rsidR="000379AF" w:rsidRDefault="00A00B1C" w:rsidP="000379A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 would like to wish everyone a very warm welcome back to school and Little Lizards. We hope you all had a lovely summer holiday.</w:t>
      </w:r>
      <w:r w:rsidR="00861591">
        <w:rPr>
          <w:rFonts w:ascii="Comic Sans MS" w:hAnsi="Comic Sans MS"/>
          <w:sz w:val="22"/>
          <w:szCs w:val="22"/>
        </w:rPr>
        <w:t xml:space="preserve"> A special welcome</w:t>
      </w:r>
      <w:r w:rsidR="006E39C1">
        <w:rPr>
          <w:rFonts w:ascii="Comic Sans MS" w:hAnsi="Comic Sans MS"/>
          <w:sz w:val="22"/>
          <w:szCs w:val="22"/>
        </w:rPr>
        <w:t xml:space="preserve"> to Landewednack </w:t>
      </w:r>
      <w:r w:rsidR="00861591">
        <w:rPr>
          <w:rFonts w:ascii="Comic Sans MS" w:hAnsi="Comic Sans MS"/>
          <w:sz w:val="22"/>
          <w:szCs w:val="22"/>
        </w:rPr>
        <w:t xml:space="preserve">School </w:t>
      </w:r>
      <w:r w:rsidR="006E39C1">
        <w:rPr>
          <w:rFonts w:ascii="Comic Sans MS" w:hAnsi="Comic Sans MS"/>
          <w:sz w:val="22"/>
          <w:szCs w:val="22"/>
        </w:rPr>
        <w:t>&amp; Little Lizards to those children and their families</w:t>
      </w:r>
      <w:r w:rsidR="00FC195E">
        <w:rPr>
          <w:rFonts w:ascii="Comic Sans MS" w:hAnsi="Comic Sans MS"/>
          <w:sz w:val="22"/>
          <w:szCs w:val="22"/>
        </w:rPr>
        <w:t xml:space="preserve"> who are joining us for the</w:t>
      </w:r>
      <w:r w:rsidR="006E39C1">
        <w:rPr>
          <w:rFonts w:ascii="Comic Sans MS" w:hAnsi="Comic Sans MS"/>
          <w:sz w:val="22"/>
          <w:szCs w:val="22"/>
        </w:rPr>
        <w:t xml:space="preserve"> first time. </w:t>
      </w:r>
    </w:p>
    <w:p w:rsidR="00861591" w:rsidRDefault="005B24E9" w:rsidP="000379AF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15FF123" wp14:editId="18B29E10">
            <wp:simplePos x="0" y="0"/>
            <wp:positionH relativeFrom="column">
              <wp:posOffset>-83185</wp:posOffset>
            </wp:positionH>
            <wp:positionV relativeFrom="paragraph">
              <wp:posOffset>189230</wp:posOffset>
            </wp:positionV>
            <wp:extent cx="1257935" cy="1095375"/>
            <wp:effectExtent l="0" t="0" r="0" b="9525"/>
            <wp:wrapSquare wrapText="bothSides"/>
            <wp:docPr id="40" name="Picture 40" descr="Image result for fruit clip 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uit clip art im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5F6" w:rsidRPr="005B24E9" w:rsidRDefault="006F05F6" w:rsidP="00861591">
      <w:pPr>
        <w:rPr>
          <w:rFonts w:ascii="Comic Sans MS" w:hAnsi="Comic Sans MS"/>
          <w:sz w:val="22"/>
          <w:szCs w:val="22"/>
        </w:rPr>
      </w:pPr>
      <w:r w:rsidRPr="006F05F6">
        <w:rPr>
          <w:rFonts w:ascii="Comic Sans MS" w:hAnsi="Comic Sans MS"/>
          <w:b/>
          <w:sz w:val="22"/>
          <w:szCs w:val="22"/>
        </w:rPr>
        <w:t>Mid-Morning Break</w:t>
      </w:r>
    </w:p>
    <w:p w:rsidR="006F05F6" w:rsidRDefault="006F05F6" w:rsidP="00861591">
      <w:pPr>
        <w:rPr>
          <w:noProof/>
          <w:lang w:eastAsia="en-GB"/>
        </w:rPr>
      </w:pPr>
      <w:r>
        <w:rPr>
          <w:rFonts w:ascii="Comic Sans MS" w:hAnsi="Comic Sans MS"/>
          <w:sz w:val="22"/>
          <w:szCs w:val="22"/>
        </w:rPr>
        <w:t>We are only able to provide fruit to those children in Key Stage 1 during our morning break each day. (</w:t>
      </w:r>
      <w:r w:rsidR="00C16039">
        <w:rPr>
          <w:rFonts w:ascii="Comic Sans MS" w:hAnsi="Comic Sans MS"/>
          <w:sz w:val="22"/>
          <w:szCs w:val="22"/>
        </w:rPr>
        <w:t xml:space="preserve">Pupils in </w:t>
      </w:r>
      <w:r>
        <w:rPr>
          <w:rFonts w:ascii="Comic Sans MS" w:hAnsi="Comic Sans MS"/>
          <w:sz w:val="22"/>
          <w:szCs w:val="22"/>
        </w:rPr>
        <w:t>Reception, year 1 and year 2)</w:t>
      </w:r>
      <w:r w:rsidR="00C16039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Children in years 3 – 6 are welcome to bring in a piece fruit from home to have at playtime. As part of our Healthy Schools Policy we ask that only fruit is consu</w:t>
      </w:r>
      <w:r w:rsidR="00C16039">
        <w:rPr>
          <w:rFonts w:ascii="Comic Sans MS" w:hAnsi="Comic Sans MS"/>
          <w:sz w:val="22"/>
          <w:szCs w:val="22"/>
        </w:rPr>
        <w:t xml:space="preserve">med at playtime and not crisps or </w:t>
      </w:r>
      <w:r>
        <w:rPr>
          <w:rFonts w:ascii="Comic Sans MS" w:hAnsi="Comic Sans MS"/>
          <w:sz w:val="22"/>
          <w:szCs w:val="22"/>
        </w:rPr>
        <w:t>biscuits etc.</w:t>
      </w:r>
      <w:r w:rsidRPr="006F05F6">
        <w:rPr>
          <w:noProof/>
          <w:lang w:eastAsia="en-GB"/>
        </w:rPr>
        <w:t xml:space="preserve"> </w:t>
      </w:r>
    </w:p>
    <w:p w:rsidR="005B24E9" w:rsidRPr="006F05F6" w:rsidRDefault="005B24E9" w:rsidP="00861591">
      <w:pPr>
        <w:rPr>
          <w:rFonts w:ascii="Comic Sans MS" w:hAnsi="Comic Sans MS"/>
          <w:b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FAEE99E" wp14:editId="34452E69">
            <wp:simplePos x="0" y="0"/>
            <wp:positionH relativeFrom="column">
              <wp:posOffset>5095875</wp:posOffset>
            </wp:positionH>
            <wp:positionV relativeFrom="paragraph">
              <wp:posOffset>68580</wp:posOffset>
            </wp:positionV>
            <wp:extent cx="1457325" cy="1457325"/>
            <wp:effectExtent l="0" t="0" r="9525" b="9525"/>
            <wp:wrapSquare wrapText="bothSides"/>
            <wp:docPr id="42" name="Picture 42" descr="Image result for rainbows brownies and guides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s brownies and guides clip art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B87" w:rsidRPr="005B24E9" w:rsidRDefault="005B24E9" w:rsidP="000379AF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C9C56A7" wp14:editId="64B4F7C4">
            <wp:simplePos x="0" y="0"/>
            <wp:positionH relativeFrom="column">
              <wp:posOffset>-47625</wp:posOffset>
            </wp:positionH>
            <wp:positionV relativeFrom="paragraph">
              <wp:posOffset>25400</wp:posOffset>
            </wp:positionV>
            <wp:extent cx="862965" cy="2058035"/>
            <wp:effectExtent l="0" t="0" r="0" b="0"/>
            <wp:wrapSquare wrapText="bothSides"/>
            <wp:docPr id="41" name="Picture 41" descr="Image result for rainbows brownies and guides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s brownies and guides clip art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87" w:rsidRPr="005D3B87">
        <w:rPr>
          <w:rFonts w:ascii="Comic Sans MS" w:hAnsi="Comic Sans MS"/>
          <w:b/>
          <w:sz w:val="22"/>
          <w:szCs w:val="22"/>
        </w:rPr>
        <w:t>Rainbows &amp; Guides</w:t>
      </w:r>
    </w:p>
    <w:p w:rsidR="005D3B87" w:rsidRPr="005B24E9" w:rsidRDefault="005B24E9" w:rsidP="000379AF">
      <w:pPr>
        <w:rPr>
          <w:rFonts w:ascii="Comic Sans MS" w:hAnsi="Comic Sans MS"/>
          <w:b/>
          <w:color w:val="0070C0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A1C2116" wp14:editId="442E00D0">
            <wp:simplePos x="0" y="0"/>
            <wp:positionH relativeFrom="column">
              <wp:posOffset>4413885</wp:posOffset>
            </wp:positionH>
            <wp:positionV relativeFrom="paragraph">
              <wp:posOffset>1218565</wp:posOffset>
            </wp:positionV>
            <wp:extent cx="1000125" cy="1000125"/>
            <wp:effectExtent l="0" t="0" r="9525" b="9525"/>
            <wp:wrapSquare wrapText="bothSides"/>
            <wp:docPr id="43" name="Picture 43" descr="Image result for rainbows brownies and guides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inbows brownies and guides clip art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B87">
        <w:rPr>
          <w:rFonts w:ascii="Comic Sans MS" w:hAnsi="Comic Sans MS"/>
          <w:sz w:val="22"/>
          <w:szCs w:val="22"/>
        </w:rPr>
        <w:t>We have been asked to remind you that Rainbows, Brownies and Guides begin again from 13</w:t>
      </w:r>
      <w:r w:rsidR="005D3B87" w:rsidRPr="005D3B87">
        <w:rPr>
          <w:rFonts w:ascii="Comic Sans MS" w:hAnsi="Comic Sans MS"/>
          <w:sz w:val="22"/>
          <w:szCs w:val="22"/>
          <w:vertAlign w:val="superscript"/>
        </w:rPr>
        <w:t>th</w:t>
      </w:r>
      <w:r w:rsidR="005D3B87">
        <w:rPr>
          <w:rFonts w:ascii="Comic Sans MS" w:hAnsi="Comic Sans MS"/>
          <w:sz w:val="22"/>
          <w:szCs w:val="22"/>
        </w:rPr>
        <w:t xml:space="preserve"> September. (Brownies and Guides first week will be in the Reading Room) They meet every Wednesday in The Lizard Chapel, </w:t>
      </w:r>
      <w:r w:rsidR="005D3B87" w:rsidRPr="005B24E9">
        <w:rPr>
          <w:rFonts w:ascii="Comic Sans MS" w:hAnsi="Comic Sans MS"/>
          <w:b/>
          <w:color w:val="00B050"/>
          <w:sz w:val="22"/>
          <w:szCs w:val="22"/>
        </w:rPr>
        <w:t>Rainbows Aged 5-7 from 4.30pm – 5.30pm</w:t>
      </w:r>
      <w:r w:rsidR="005D3B87" w:rsidRPr="005B24E9">
        <w:rPr>
          <w:rFonts w:ascii="Comic Sans MS" w:hAnsi="Comic Sans MS"/>
          <w:color w:val="00B050"/>
          <w:sz w:val="22"/>
          <w:szCs w:val="22"/>
        </w:rPr>
        <w:t xml:space="preserve"> </w:t>
      </w:r>
      <w:r w:rsidR="005D3B87" w:rsidRPr="005B24E9">
        <w:rPr>
          <w:rFonts w:ascii="Comic Sans MS" w:hAnsi="Comic Sans MS"/>
          <w:b/>
          <w:color w:val="C0504D" w:themeColor="accent2"/>
          <w:sz w:val="22"/>
          <w:szCs w:val="22"/>
        </w:rPr>
        <w:t>and Brownies Aged 7-10 from 5.45pm - 7.15pm</w:t>
      </w:r>
      <w:r>
        <w:rPr>
          <w:rFonts w:ascii="Comic Sans MS" w:hAnsi="Comic Sans MS"/>
          <w:b/>
          <w:color w:val="C0504D" w:themeColor="accent2"/>
          <w:sz w:val="22"/>
          <w:szCs w:val="22"/>
        </w:rPr>
        <w:t xml:space="preserve">. </w:t>
      </w:r>
      <w:r w:rsidRPr="005B24E9">
        <w:rPr>
          <w:rFonts w:ascii="Comic Sans MS" w:hAnsi="Comic Sans MS"/>
          <w:b/>
          <w:color w:val="0070C0"/>
          <w:sz w:val="22"/>
          <w:szCs w:val="22"/>
        </w:rPr>
        <w:t>Guides Aged 10-14 meet every Wednesday evening at Mullion Methodist Chapel from 7pm-9pm</w:t>
      </w:r>
      <w:r>
        <w:rPr>
          <w:rFonts w:ascii="Comic Sans MS" w:hAnsi="Comic Sans MS"/>
          <w:b/>
          <w:color w:val="0070C0"/>
          <w:sz w:val="22"/>
          <w:szCs w:val="22"/>
        </w:rPr>
        <w:t>.</w:t>
      </w:r>
      <w:r w:rsidRPr="005B24E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For more information call Linnet- 01326 290681 or Puffin- 01326 240041.</w:t>
      </w:r>
      <w:r w:rsidRPr="005B24E9">
        <w:rPr>
          <w:noProof/>
          <w:lang w:eastAsia="en-GB"/>
        </w:rPr>
        <w:t xml:space="preserve"> </w:t>
      </w:r>
    </w:p>
    <w:p w:rsidR="005B24E9" w:rsidRDefault="005B24E9" w:rsidP="000379AF">
      <w:pPr>
        <w:rPr>
          <w:rFonts w:ascii="Comic Sans MS" w:hAnsi="Comic Sans MS"/>
          <w:sz w:val="22"/>
          <w:szCs w:val="22"/>
        </w:rPr>
      </w:pPr>
    </w:p>
    <w:p w:rsidR="00001896" w:rsidRDefault="00001896" w:rsidP="005B24E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New Class Names!</w:t>
      </w:r>
    </w:p>
    <w:p w:rsidR="00001896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Reminders that we have renamed our classes, the numbers have been replaced by names.</w:t>
      </w: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AB7C0B1" wp14:editId="56683891">
            <wp:simplePos x="0" y="0"/>
            <wp:positionH relativeFrom="column">
              <wp:posOffset>1287780</wp:posOffset>
            </wp:positionH>
            <wp:positionV relativeFrom="paragraph">
              <wp:posOffset>79375</wp:posOffset>
            </wp:positionV>
            <wp:extent cx="438150" cy="401955"/>
            <wp:effectExtent l="0" t="0" r="0" b="0"/>
            <wp:wrapSquare wrapText="bothSides"/>
            <wp:docPr id="44" name="Picture 44" descr="Image result for segull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gull clip art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896" w:rsidRDefault="00001896" w:rsidP="005B24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Class 1 – Seagulls</w:t>
      </w:r>
      <w:r w:rsidR="009E2980">
        <w:rPr>
          <w:rFonts w:ascii="Comic Sans MS" w:hAnsi="Comic Sans MS"/>
          <w:sz w:val="22"/>
          <w:szCs w:val="22"/>
        </w:rPr>
        <w:t xml:space="preserve"> </w:t>
      </w: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F7AF20F" wp14:editId="7AA4EF47">
            <wp:simplePos x="0" y="0"/>
            <wp:positionH relativeFrom="column">
              <wp:posOffset>1304925</wp:posOffset>
            </wp:positionH>
            <wp:positionV relativeFrom="paragraph">
              <wp:posOffset>9525</wp:posOffset>
            </wp:positionV>
            <wp:extent cx="552450" cy="571500"/>
            <wp:effectExtent l="0" t="0" r="0" b="0"/>
            <wp:wrapSquare wrapText="bothSides"/>
            <wp:docPr id="45" name="Picture 45" descr="Image result for chough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ough clip art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896" w:rsidRDefault="00001896" w:rsidP="005B24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Class 2 </w:t>
      </w:r>
      <w:r w:rsidR="009E2980">
        <w:rPr>
          <w:rFonts w:ascii="Comic Sans MS" w:hAnsi="Comic Sans MS"/>
          <w:sz w:val="22"/>
          <w:szCs w:val="22"/>
        </w:rPr>
        <w:t xml:space="preserve">– Choughs    </w:t>
      </w: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343C971" wp14:editId="2A93B29E">
            <wp:simplePos x="0" y="0"/>
            <wp:positionH relativeFrom="column">
              <wp:posOffset>1407160</wp:posOffset>
            </wp:positionH>
            <wp:positionV relativeFrom="paragraph">
              <wp:posOffset>53975</wp:posOffset>
            </wp:positionV>
            <wp:extent cx="769620" cy="537210"/>
            <wp:effectExtent l="0" t="0" r="0" b="0"/>
            <wp:wrapSquare wrapText="bothSides"/>
            <wp:docPr id="46" name="Picture 46" descr="Image result for razorbill clip 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azorbill clip art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Class 3 – Razorbills   </w:t>
      </w: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</w:p>
    <w:p w:rsidR="009E2980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79FB485" wp14:editId="64DD19F2">
            <wp:simplePos x="0" y="0"/>
            <wp:positionH relativeFrom="column">
              <wp:posOffset>1552575</wp:posOffset>
            </wp:positionH>
            <wp:positionV relativeFrom="paragraph">
              <wp:posOffset>70485</wp:posOffset>
            </wp:positionV>
            <wp:extent cx="676275" cy="507365"/>
            <wp:effectExtent l="0" t="0" r="9525" b="6985"/>
            <wp:wrapSquare wrapText="bothSides"/>
            <wp:docPr id="47" name="Picture 47" descr="Image result for kittiwake 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ittiwake 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980" w:rsidRPr="00001896" w:rsidRDefault="009E2980" w:rsidP="005B24E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Class 4 – Kittiwakes </w:t>
      </w:r>
    </w:p>
    <w:p w:rsidR="00001896" w:rsidRDefault="00001896" w:rsidP="005B24E9">
      <w:pPr>
        <w:rPr>
          <w:rFonts w:ascii="Comic Sans MS" w:hAnsi="Comic Sans MS"/>
          <w:b/>
          <w:sz w:val="22"/>
          <w:szCs w:val="22"/>
        </w:rPr>
      </w:pPr>
    </w:p>
    <w:p w:rsidR="009E2980" w:rsidRDefault="009E2980" w:rsidP="005B24E9">
      <w:pPr>
        <w:rPr>
          <w:rFonts w:ascii="Comic Sans MS" w:hAnsi="Comic Sans MS"/>
          <w:b/>
          <w:sz w:val="22"/>
          <w:szCs w:val="22"/>
        </w:rPr>
      </w:pPr>
    </w:p>
    <w:p w:rsidR="005B24E9" w:rsidRDefault="005B24E9" w:rsidP="005B24E9">
      <w:pPr>
        <w:rPr>
          <w:rFonts w:ascii="Comic Sans MS" w:hAnsi="Comic Sans MS"/>
          <w:b/>
          <w:sz w:val="22"/>
          <w:szCs w:val="22"/>
        </w:rPr>
      </w:pPr>
      <w:r w:rsidRPr="006E39C1">
        <w:rPr>
          <w:rFonts w:ascii="Comic Sans MS" w:hAnsi="Comic Sans MS"/>
          <w:b/>
          <w:sz w:val="22"/>
          <w:szCs w:val="22"/>
        </w:rPr>
        <w:t>After School Clubs</w:t>
      </w:r>
    </w:p>
    <w:p w:rsidR="006E39C1" w:rsidRDefault="005B24E9" w:rsidP="000379A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Our clubs will resume again in th</w:t>
      </w:r>
      <w:r w:rsidR="00643475">
        <w:rPr>
          <w:rFonts w:ascii="Comic Sans MS" w:hAnsi="Comic Sans MS"/>
          <w:sz w:val="22"/>
          <w:szCs w:val="22"/>
        </w:rPr>
        <w:t>e next couple of weeks and start dates will</w:t>
      </w:r>
      <w:r>
        <w:rPr>
          <w:rFonts w:ascii="Comic Sans MS" w:hAnsi="Comic Sans MS"/>
          <w:sz w:val="22"/>
          <w:szCs w:val="22"/>
        </w:rPr>
        <w:t xml:space="preserve"> follow shortly.</w:t>
      </w:r>
      <w:r w:rsidR="00643475">
        <w:rPr>
          <w:rFonts w:ascii="Comic Sans MS" w:hAnsi="Comic Sans MS"/>
          <w:sz w:val="22"/>
          <w:szCs w:val="22"/>
        </w:rPr>
        <w:t xml:space="preserve"> If your child would like join any of the following clubs please email your permission to </w:t>
      </w:r>
      <w:hyperlink r:id="rId24" w:history="1">
        <w:r w:rsidR="00643475" w:rsidRPr="00486F2F">
          <w:rPr>
            <w:rStyle w:val="Hyperlink"/>
            <w:rFonts w:ascii="Comic Sans MS" w:hAnsi="Comic Sans MS"/>
            <w:sz w:val="22"/>
            <w:szCs w:val="22"/>
          </w:rPr>
          <w:t>secretary2@landewednack.sch.cornwall.uk</w:t>
        </w:r>
      </w:hyperlink>
      <w:r w:rsidR="00643475">
        <w:rPr>
          <w:rFonts w:ascii="Comic Sans MS" w:hAnsi="Comic Sans MS"/>
          <w:sz w:val="22"/>
          <w:szCs w:val="22"/>
        </w:rPr>
        <w:t xml:space="preserve"> alternatively see Lyndsay Bray to sign each club list.</w:t>
      </w:r>
    </w:p>
    <w:p w:rsidR="00643475" w:rsidRPr="00643475" w:rsidRDefault="00643475" w:rsidP="000379AF">
      <w:pPr>
        <w:rPr>
          <w:rFonts w:ascii="Comic Sans MS" w:hAnsi="Comic Sans MS"/>
          <w:b/>
          <w:sz w:val="22"/>
          <w:szCs w:val="22"/>
        </w:rPr>
      </w:pPr>
      <w:r w:rsidRPr="00643475">
        <w:rPr>
          <w:rFonts w:ascii="Comic Sans MS" w:hAnsi="Comic Sans MS"/>
          <w:b/>
          <w:color w:val="FF0000"/>
          <w:sz w:val="22"/>
          <w:szCs w:val="22"/>
        </w:rPr>
        <w:t>Netball – years 3-6</w:t>
      </w:r>
      <w:r w:rsidRPr="00643475">
        <w:rPr>
          <w:rFonts w:ascii="Comic Sans MS" w:hAnsi="Comic Sans MS"/>
          <w:b/>
          <w:sz w:val="22"/>
          <w:szCs w:val="22"/>
        </w:rPr>
        <w:t xml:space="preserve">, </w:t>
      </w:r>
      <w:r w:rsidRPr="00643475">
        <w:rPr>
          <w:rFonts w:ascii="Comic Sans MS" w:hAnsi="Comic Sans MS"/>
          <w:b/>
          <w:color w:val="C0504D" w:themeColor="accent2"/>
          <w:sz w:val="22"/>
          <w:szCs w:val="22"/>
        </w:rPr>
        <w:t>Tag Rugby – years 3-6</w:t>
      </w:r>
      <w:r w:rsidRPr="00643475">
        <w:rPr>
          <w:rFonts w:ascii="Comic Sans MS" w:hAnsi="Comic Sans MS"/>
          <w:b/>
          <w:sz w:val="22"/>
          <w:szCs w:val="22"/>
        </w:rPr>
        <w:t xml:space="preserve">, </w:t>
      </w:r>
      <w:r w:rsidRPr="00643475">
        <w:rPr>
          <w:rFonts w:ascii="Comic Sans MS" w:hAnsi="Comic Sans MS"/>
          <w:b/>
          <w:color w:val="0070C0"/>
          <w:sz w:val="22"/>
          <w:szCs w:val="22"/>
        </w:rPr>
        <w:t>Football – years 1-6</w:t>
      </w:r>
      <w:r w:rsidRPr="00643475">
        <w:rPr>
          <w:rFonts w:ascii="Comic Sans MS" w:hAnsi="Comic Sans MS"/>
          <w:b/>
          <w:sz w:val="22"/>
          <w:szCs w:val="22"/>
        </w:rPr>
        <w:t xml:space="preserve">, </w:t>
      </w:r>
      <w:r w:rsidRPr="00643475">
        <w:rPr>
          <w:rFonts w:ascii="Comic Sans MS" w:hAnsi="Comic Sans MS"/>
          <w:b/>
          <w:color w:val="F79646" w:themeColor="accent6"/>
          <w:sz w:val="22"/>
          <w:szCs w:val="22"/>
        </w:rPr>
        <w:t>Choir years 3-6</w:t>
      </w:r>
      <w:r w:rsidRPr="00643475">
        <w:rPr>
          <w:rFonts w:ascii="Comic Sans MS" w:hAnsi="Comic Sans MS"/>
          <w:b/>
          <w:sz w:val="22"/>
          <w:szCs w:val="22"/>
        </w:rPr>
        <w:t>.</w:t>
      </w:r>
    </w:p>
    <w:p w:rsidR="006E39C1" w:rsidRDefault="006E39C1" w:rsidP="000379AF">
      <w:pPr>
        <w:rPr>
          <w:rFonts w:ascii="Comic Sans MS" w:hAnsi="Comic Sans MS"/>
          <w:sz w:val="22"/>
          <w:szCs w:val="22"/>
        </w:rPr>
      </w:pPr>
    </w:p>
    <w:p w:rsidR="006E39C1" w:rsidRDefault="006E39C1" w:rsidP="000379AF">
      <w:pPr>
        <w:rPr>
          <w:rFonts w:ascii="Comic Sans MS" w:hAnsi="Comic Sans MS"/>
          <w:sz w:val="22"/>
          <w:szCs w:val="22"/>
        </w:rPr>
      </w:pPr>
      <w:r w:rsidRPr="00AC0204">
        <w:rPr>
          <w:rFonts w:ascii="TrebuchetMS-Bold" w:hAnsi="TrebuchetMS-Bold" w:cs="TrebuchetMS-Bold"/>
          <w:b/>
          <w:bCs/>
          <w:noProof/>
          <w:color w:val="B04F81"/>
          <w:szCs w:val="24"/>
          <w:lang w:eastAsia="en-GB"/>
        </w:rPr>
        <w:drawing>
          <wp:inline distT="0" distB="0" distL="0" distR="0" wp14:anchorId="0DC3B332" wp14:editId="27BE2FCD">
            <wp:extent cx="2847975" cy="647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0379AF">
      <w:pPr>
        <w:rPr>
          <w:rFonts w:ascii="Comic Sans MS" w:hAnsi="Comic Sans MS"/>
          <w:sz w:val="22"/>
          <w:szCs w:val="22"/>
        </w:rPr>
      </w:pP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B04F81"/>
          <w:szCs w:val="24"/>
        </w:rPr>
      </w:pPr>
      <w:r w:rsidRPr="00AC0204">
        <w:rPr>
          <w:rFonts w:ascii="Trebuchet MS" w:hAnsi="Trebuchet MS" w:cs="TrebuchetMS-Bold"/>
          <w:b/>
          <w:bCs/>
          <w:color w:val="B04F81"/>
          <w:szCs w:val="24"/>
        </w:rPr>
        <w:t>Invitation to the</w:t>
      </w: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60835"/>
          <w:sz w:val="36"/>
          <w:szCs w:val="36"/>
        </w:rPr>
      </w:pPr>
      <w:r w:rsidRPr="00AC0204">
        <w:rPr>
          <w:rFonts w:ascii="Trebuchet MS" w:hAnsi="Trebuchet MS" w:cs="TrebuchetMS-Bold"/>
          <w:b/>
          <w:bCs/>
          <w:color w:val="360835"/>
          <w:sz w:val="36"/>
          <w:szCs w:val="36"/>
        </w:rPr>
        <w:t>Education Sunday Service</w:t>
      </w: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50835"/>
          <w:szCs w:val="24"/>
        </w:rPr>
      </w:pPr>
      <w:r w:rsidRPr="00AC0204">
        <w:rPr>
          <w:rFonts w:ascii="Trebuchet MS" w:hAnsi="Trebuchet MS" w:cs="TrebuchetMS-Bold"/>
          <w:b/>
          <w:bCs/>
          <w:color w:val="350835"/>
          <w:szCs w:val="24"/>
        </w:rPr>
        <w:t>At Truro Cathedral</w:t>
      </w: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50835"/>
        </w:rPr>
      </w:pPr>
      <w:r w:rsidRPr="00AC0204">
        <w:rPr>
          <w:rFonts w:ascii="Trebuchet MS" w:hAnsi="Trebuchet MS" w:cs="TrebuchetMS-Bold"/>
          <w:b/>
          <w:bCs/>
          <w:color w:val="350835"/>
        </w:rPr>
        <w:t>Sunday, September 17, 2017, from 2-3pm</w:t>
      </w: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50835"/>
        </w:rPr>
      </w:pPr>
    </w:p>
    <w:p w:rsidR="006E39C1" w:rsidRPr="00861591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B04F81"/>
          <w:szCs w:val="24"/>
        </w:rPr>
      </w:pPr>
      <w:proofErr w:type="gramStart"/>
      <w:r w:rsidRPr="00861591">
        <w:rPr>
          <w:rFonts w:ascii="Trebuchet MS" w:hAnsi="Trebuchet MS" w:cs="TrebuchetMS-Bold"/>
          <w:b/>
          <w:bCs/>
          <w:color w:val="B04F81"/>
          <w:szCs w:val="24"/>
        </w:rPr>
        <w:t xml:space="preserve">A service </w:t>
      </w:r>
      <w:r w:rsidRPr="00861591">
        <w:rPr>
          <w:rFonts w:ascii="Trebuchet MS" w:hAnsi="Trebuchet MS" w:cs="Trebuchet-BoldItalic"/>
          <w:b/>
          <w:bCs/>
          <w:iCs/>
          <w:color w:val="B04F81"/>
          <w:szCs w:val="24"/>
        </w:rPr>
        <w:t xml:space="preserve">by </w:t>
      </w:r>
      <w:r w:rsidR="00861591" w:rsidRPr="00861591">
        <w:rPr>
          <w:rFonts w:ascii="Trebuchet MS" w:hAnsi="Trebuchet MS" w:cs="TrebuchetMS-Bold"/>
          <w:b/>
          <w:bCs/>
          <w:color w:val="B04F81"/>
          <w:szCs w:val="24"/>
        </w:rPr>
        <w:t>children and young people.</w:t>
      </w:r>
      <w:proofErr w:type="gramEnd"/>
      <w:r w:rsidR="00861591" w:rsidRPr="00861591">
        <w:rPr>
          <w:rFonts w:ascii="Trebuchet MS" w:hAnsi="Trebuchet MS" w:cs="TrebuchetMS-Bold"/>
          <w:b/>
          <w:bCs/>
          <w:color w:val="B04F81"/>
          <w:szCs w:val="24"/>
        </w:rPr>
        <w:t xml:space="preserve"> </w:t>
      </w:r>
      <w:proofErr w:type="gramStart"/>
      <w:r w:rsidR="00861591" w:rsidRPr="00861591">
        <w:rPr>
          <w:rFonts w:ascii="Trebuchet MS" w:hAnsi="Trebuchet MS" w:cs="TrebuchetMS-Bold"/>
          <w:b/>
          <w:bCs/>
          <w:color w:val="B04F81"/>
          <w:szCs w:val="24"/>
        </w:rPr>
        <w:t>For</w:t>
      </w:r>
      <w:r w:rsidRPr="00861591">
        <w:rPr>
          <w:rFonts w:ascii="Trebuchet MS" w:hAnsi="Trebuchet MS" w:cs="Trebuchet-BoldItalic"/>
          <w:b/>
          <w:bCs/>
          <w:iCs/>
          <w:color w:val="B04F81"/>
          <w:szCs w:val="24"/>
        </w:rPr>
        <w:t xml:space="preserve"> </w:t>
      </w:r>
      <w:r w:rsidRPr="00861591">
        <w:rPr>
          <w:rFonts w:ascii="Trebuchet MS" w:hAnsi="Trebuchet MS" w:cs="TrebuchetMS-Bold"/>
          <w:b/>
          <w:bCs/>
          <w:color w:val="B04F81"/>
          <w:szCs w:val="24"/>
        </w:rPr>
        <w:t>children and young people on the theme of Community.</w:t>
      </w:r>
      <w:proofErr w:type="gramEnd"/>
      <w:r w:rsidRPr="00861591">
        <w:rPr>
          <w:rFonts w:ascii="Trebuchet MS" w:hAnsi="Trebuchet MS" w:cs="TrebuchetMS-Bold"/>
          <w:b/>
          <w:bCs/>
          <w:color w:val="B04F81"/>
          <w:szCs w:val="24"/>
        </w:rPr>
        <w:t xml:space="preserve"> </w:t>
      </w:r>
      <w:r w:rsidRPr="00861591">
        <w:rPr>
          <w:rFonts w:ascii="Trebuchet MS" w:hAnsi="Trebuchet MS" w:cs="TrebuchetMS-Bold"/>
          <w:b/>
          <w:bCs/>
          <w:color w:val="360835"/>
          <w:szCs w:val="24"/>
        </w:rPr>
        <w:t>We would love to see each of Cornwall’s schools represented by children</w:t>
      </w:r>
    </w:p>
    <w:p w:rsidR="006E39C1" w:rsidRPr="00861591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60835"/>
          <w:szCs w:val="24"/>
        </w:rPr>
      </w:pPr>
      <w:proofErr w:type="gramStart"/>
      <w:r w:rsidRPr="00861591">
        <w:rPr>
          <w:rFonts w:ascii="Trebuchet MS" w:hAnsi="Trebuchet MS" w:cs="TrebuchetMS-Bold"/>
          <w:b/>
          <w:bCs/>
          <w:color w:val="360835"/>
          <w:szCs w:val="24"/>
        </w:rPr>
        <w:t>and</w:t>
      </w:r>
      <w:proofErr w:type="gramEnd"/>
      <w:r w:rsidRPr="00861591">
        <w:rPr>
          <w:rFonts w:ascii="Trebuchet MS" w:hAnsi="Trebuchet MS" w:cs="TrebuchetMS-Bold"/>
          <w:b/>
          <w:bCs/>
          <w:color w:val="360835"/>
          <w:szCs w:val="24"/>
        </w:rPr>
        <w:t xml:space="preserve"> adults. All are welcome!</w:t>
      </w:r>
    </w:p>
    <w:p w:rsidR="006E39C1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60835"/>
          <w:szCs w:val="24"/>
        </w:rPr>
      </w:pPr>
    </w:p>
    <w:p w:rsidR="006E39C1" w:rsidRPr="00AC0204" w:rsidRDefault="006E39C1" w:rsidP="006E39C1">
      <w:pPr>
        <w:autoSpaceDE w:val="0"/>
        <w:autoSpaceDN w:val="0"/>
        <w:adjustRightInd w:val="0"/>
        <w:rPr>
          <w:rFonts w:ascii="Trebuchet MS" w:hAnsi="Trebuchet MS" w:cs="TrebuchetMS-Bold"/>
          <w:b/>
          <w:bCs/>
          <w:color w:val="360835"/>
          <w:szCs w:val="24"/>
        </w:rPr>
      </w:pPr>
      <w:r w:rsidRPr="00AC0204">
        <w:rPr>
          <w:noProof/>
          <w:lang w:eastAsia="en-GB"/>
        </w:rPr>
        <w:drawing>
          <wp:inline distT="0" distB="0" distL="0" distR="0" wp14:anchorId="2CB1D671" wp14:editId="3D7C85D7">
            <wp:extent cx="994052" cy="9239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2" cy="9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B9" w:rsidRDefault="005F62B9" w:rsidP="004F5F8E">
      <w:pPr>
        <w:rPr>
          <w:rFonts w:ascii="Comic Sans MS" w:hAnsi="Comic Sans MS"/>
          <w:sz w:val="22"/>
          <w:szCs w:val="22"/>
        </w:rPr>
      </w:pPr>
    </w:p>
    <w:p w:rsidR="00643475" w:rsidRDefault="00643475" w:rsidP="004F5F8E">
      <w:pPr>
        <w:rPr>
          <w:rFonts w:ascii="Comic Sans MS" w:hAnsi="Comic Sans MS"/>
          <w:sz w:val="22"/>
          <w:szCs w:val="22"/>
        </w:rPr>
      </w:pPr>
      <w:bookmarkStart w:id="0" w:name="_GoBack"/>
      <w:bookmarkEnd w:id="0"/>
    </w:p>
    <w:p w:rsidR="000960DD" w:rsidRDefault="000960DD" w:rsidP="004F5F8E">
      <w:pPr>
        <w:rPr>
          <w:rFonts w:ascii="Comic Sans MS" w:hAnsi="Comic Sans MS"/>
          <w:b/>
          <w:sz w:val="22"/>
          <w:szCs w:val="22"/>
        </w:rPr>
      </w:pPr>
      <w:r w:rsidRPr="00177359">
        <w:rPr>
          <w:rFonts w:ascii="Comic Sans MS" w:hAnsi="Comic Sans MS"/>
          <w:b/>
          <w:sz w:val="22"/>
          <w:szCs w:val="22"/>
        </w:rPr>
        <w:t xml:space="preserve">Sailing </w:t>
      </w:r>
      <w:r w:rsidR="00177359" w:rsidRPr="00177359">
        <w:rPr>
          <w:rFonts w:ascii="Comic Sans MS" w:hAnsi="Comic Sans MS"/>
          <w:b/>
          <w:sz w:val="22"/>
          <w:szCs w:val="22"/>
        </w:rPr>
        <w:t>–</w:t>
      </w:r>
      <w:r w:rsidRPr="00177359">
        <w:rPr>
          <w:rFonts w:ascii="Comic Sans MS" w:hAnsi="Comic Sans MS"/>
          <w:b/>
          <w:sz w:val="22"/>
          <w:szCs w:val="22"/>
        </w:rPr>
        <w:t xml:space="preserve"> </w:t>
      </w:r>
      <w:r w:rsidR="00177359" w:rsidRPr="00177359">
        <w:rPr>
          <w:rFonts w:ascii="Comic Sans MS" w:hAnsi="Comic Sans MS"/>
          <w:b/>
          <w:sz w:val="22"/>
          <w:szCs w:val="22"/>
        </w:rPr>
        <w:t>Kittiwakes Class</w:t>
      </w:r>
    </w:p>
    <w:p w:rsidR="00177359" w:rsidRPr="00177359" w:rsidRDefault="00177359" w:rsidP="004F5F8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Sailing starts again for the children in Kittiwakes class on Tuesday 12</w:t>
      </w:r>
      <w:r w:rsidRPr="00177359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September. The sessions will run up to Tuesday 3</w:t>
      </w:r>
      <w:r w:rsidRPr="00177359">
        <w:rPr>
          <w:rFonts w:ascii="Comic Sans MS" w:hAnsi="Comic Sans MS"/>
          <w:sz w:val="22"/>
          <w:szCs w:val="22"/>
          <w:vertAlign w:val="superscript"/>
        </w:rPr>
        <w:t>rd</w:t>
      </w:r>
      <w:r>
        <w:rPr>
          <w:rFonts w:ascii="Comic Sans MS" w:hAnsi="Comic Sans MS"/>
          <w:sz w:val="22"/>
          <w:szCs w:val="22"/>
        </w:rPr>
        <w:t xml:space="preserve"> October. Please see Mr Griffin if you need any further information.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53363" w:rsidTr="00B4147D">
        <w:trPr>
          <w:jc w:val="center"/>
        </w:trPr>
        <w:tc>
          <w:tcPr>
            <w:tcW w:w="9000" w:type="dxa"/>
            <w:shd w:val="clear" w:color="auto" w:fill="FFFFFF"/>
            <w:vAlign w:val="center"/>
            <w:hideMark/>
          </w:tcPr>
          <w:p w:rsidR="008552FB" w:rsidRDefault="008552FB" w:rsidP="00B4147D">
            <w:pPr>
              <w:spacing w:line="15" w:lineRule="atLeast"/>
              <w:rPr>
                <w:rFonts w:eastAsiaTheme="minorHAnsi"/>
                <w:color w:val="000000"/>
                <w:szCs w:val="24"/>
              </w:rPr>
            </w:pPr>
            <w:r>
              <w:rPr>
                <w:rFonts w:ascii="Georgia" w:hAnsi="Georgia"/>
                <w:color w:val="8E8E8E"/>
                <w:sz w:val="2"/>
                <w:szCs w:val="2"/>
              </w:rPr>
              <w:t> </w:t>
            </w:r>
          </w:p>
        </w:tc>
      </w:tr>
    </w:tbl>
    <w:p w:rsidR="0077376C" w:rsidRPr="00861591" w:rsidRDefault="0077376C" w:rsidP="008E2F56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46635" w:rsidTr="00030882">
        <w:trPr>
          <w:jc w:val="center"/>
        </w:trPr>
        <w:tc>
          <w:tcPr>
            <w:tcW w:w="9000" w:type="dxa"/>
            <w:shd w:val="clear" w:color="auto" w:fill="FFFFFF"/>
            <w:vAlign w:val="center"/>
            <w:hideMark/>
          </w:tcPr>
          <w:p w:rsidR="00030882" w:rsidRDefault="00030882">
            <w:pPr>
              <w:spacing w:line="360" w:lineRule="atLeast"/>
              <w:jc w:val="center"/>
              <w:rPr>
                <w:rFonts w:eastAsiaTheme="minorHAnsi"/>
                <w:color w:val="000000"/>
                <w:szCs w:val="24"/>
              </w:rPr>
            </w:pPr>
          </w:p>
        </w:tc>
      </w:tr>
      <w:tr w:rsidR="00546635" w:rsidRPr="008552FB" w:rsidTr="00030882">
        <w:trPr>
          <w:jc w:val="center"/>
        </w:trPr>
        <w:tc>
          <w:tcPr>
            <w:tcW w:w="9000" w:type="dxa"/>
            <w:shd w:val="clear" w:color="auto" w:fill="FFFFFF"/>
            <w:vAlign w:val="center"/>
            <w:hideMark/>
          </w:tcPr>
          <w:p w:rsidR="00030882" w:rsidRPr="008552FB" w:rsidRDefault="00030882" w:rsidP="008552FB">
            <w:pPr>
              <w:pStyle w:val="NormalWeb"/>
              <w:spacing w:before="300" w:beforeAutospacing="0" w:after="0" w:afterAutospacing="0" w:line="360" w:lineRule="atLeast"/>
              <w:rPr>
                <w:b/>
              </w:rPr>
            </w:pPr>
          </w:p>
        </w:tc>
      </w:tr>
    </w:tbl>
    <w:p w:rsidR="00643475" w:rsidRDefault="00643475" w:rsidP="00514DAA">
      <w:pPr>
        <w:rPr>
          <w:rFonts w:ascii="Comic Sans MS" w:hAnsi="Comic Sans MS"/>
          <w:b/>
          <w:sz w:val="22"/>
          <w:szCs w:val="22"/>
        </w:rPr>
      </w:pPr>
    </w:p>
    <w:p w:rsidR="00643475" w:rsidRDefault="00643475" w:rsidP="00514DAA">
      <w:pPr>
        <w:rPr>
          <w:rFonts w:ascii="Comic Sans MS" w:hAnsi="Comic Sans MS"/>
          <w:b/>
          <w:sz w:val="22"/>
          <w:szCs w:val="22"/>
        </w:rPr>
      </w:pPr>
    </w:p>
    <w:p w:rsidR="00643475" w:rsidRDefault="00643475" w:rsidP="00514DAA">
      <w:pPr>
        <w:rPr>
          <w:rFonts w:ascii="Comic Sans MS" w:hAnsi="Comic Sans MS"/>
          <w:b/>
          <w:sz w:val="22"/>
          <w:szCs w:val="22"/>
        </w:rPr>
      </w:pPr>
    </w:p>
    <w:p w:rsidR="00514DAA" w:rsidRPr="00F93F2B" w:rsidRDefault="00514DAA" w:rsidP="00514DAA">
      <w:pPr>
        <w:rPr>
          <w:rFonts w:ascii="Comic Sans MS" w:hAnsi="Comic Sans MS"/>
          <w:b/>
          <w:color w:val="7030A0"/>
          <w:sz w:val="22"/>
          <w:szCs w:val="22"/>
        </w:rPr>
      </w:pPr>
      <w:r w:rsidRPr="00F93F2B">
        <w:rPr>
          <w:rFonts w:ascii="Comic Sans MS" w:hAnsi="Comic Sans MS"/>
          <w:b/>
          <w:sz w:val="22"/>
          <w:szCs w:val="22"/>
        </w:rPr>
        <w:t>Future Events and Diary Dates</w:t>
      </w:r>
    </w:p>
    <w:p w:rsidR="00574ECE" w:rsidRDefault="00574ECE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F93F2B">
        <w:rPr>
          <w:rFonts w:ascii="Comic Sans MS" w:hAnsi="Comic Sans MS"/>
          <w:b/>
          <w:color w:val="FF0000"/>
          <w:sz w:val="22"/>
          <w:szCs w:val="22"/>
          <w:u w:val="single"/>
        </w:rPr>
        <w:t>Please note that curre</w:t>
      </w:r>
      <w:r w:rsidR="00F93F2B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nt dates and times may change. </w:t>
      </w:r>
      <w:r w:rsidRPr="00F93F2B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This list is updated each </w:t>
      </w:r>
      <w:r w:rsidR="00325E6D" w:rsidRPr="00F93F2B">
        <w:rPr>
          <w:rFonts w:ascii="Comic Sans MS" w:hAnsi="Comic Sans MS"/>
          <w:b/>
          <w:color w:val="FF0000"/>
          <w:sz w:val="22"/>
          <w:szCs w:val="22"/>
          <w:u w:val="single"/>
        </w:rPr>
        <w:t>week</w:t>
      </w:r>
      <w:r w:rsidR="00F06C81" w:rsidRPr="00F93F2B">
        <w:rPr>
          <w:rFonts w:ascii="Comic Sans MS" w:hAnsi="Comic Sans MS"/>
          <w:b/>
          <w:color w:val="FF0000"/>
          <w:sz w:val="22"/>
          <w:szCs w:val="22"/>
          <w:u w:val="single"/>
        </w:rPr>
        <w:t>.</w:t>
      </w:r>
    </w:p>
    <w:p w:rsidR="00171D70" w:rsidRPr="00171D70" w:rsidRDefault="00171D70">
      <w:pPr>
        <w:rPr>
          <w:rFonts w:ascii="Comic Sans MS" w:hAnsi="Comic Sans MS"/>
          <w:color w:val="4F81BD" w:themeColor="accent1"/>
          <w:sz w:val="22"/>
          <w:szCs w:val="22"/>
        </w:rPr>
      </w:pPr>
      <w:r w:rsidRPr="00171D70">
        <w:rPr>
          <w:rFonts w:ascii="Comic Sans MS" w:hAnsi="Comic Sans MS"/>
          <w:color w:val="4F81BD" w:themeColor="accent1"/>
          <w:sz w:val="22"/>
          <w:szCs w:val="22"/>
        </w:rPr>
        <w:t>Friday 22</w:t>
      </w:r>
      <w:r w:rsidRPr="00171D70">
        <w:rPr>
          <w:rFonts w:ascii="Comic Sans MS" w:hAnsi="Comic Sans MS"/>
          <w:color w:val="4F81BD" w:themeColor="accent1"/>
          <w:sz w:val="22"/>
          <w:szCs w:val="22"/>
          <w:vertAlign w:val="superscript"/>
        </w:rPr>
        <w:t>nd</w:t>
      </w:r>
      <w:r w:rsidRPr="00171D70">
        <w:rPr>
          <w:rFonts w:ascii="Comic Sans MS" w:hAnsi="Comic Sans MS"/>
          <w:color w:val="4F81BD" w:themeColor="accent1"/>
          <w:sz w:val="22"/>
          <w:szCs w:val="22"/>
        </w:rPr>
        <w:t xml:space="preserve"> September – Jeans for Genes Day 2017 </w:t>
      </w:r>
    </w:p>
    <w:p w:rsidR="00ED3B2B" w:rsidRPr="00ED3B2B" w:rsidRDefault="00ED3B2B">
      <w:pPr>
        <w:rPr>
          <w:rFonts w:ascii="Comic Sans MS" w:hAnsi="Comic Sans MS"/>
          <w:color w:val="FF0000"/>
          <w:sz w:val="22"/>
          <w:szCs w:val="22"/>
        </w:rPr>
      </w:pPr>
      <w:r w:rsidRPr="00ED3B2B">
        <w:rPr>
          <w:rFonts w:ascii="Comic Sans MS" w:hAnsi="Comic Sans MS"/>
          <w:sz w:val="22"/>
          <w:szCs w:val="22"/>
        </w:rPr>
        <w:t>Thursday</w:t>
      </w:r>
      <w:r w:rsidRPr="00ED3B2B">
        <w:rPr>
          <w:rFonts w:ascii="Comic Sans MS" w:hAnsi="Comic Sans MS"/>
          <w:color w:val="FF0000"/>
          <w:sz w:val="22"/>
          <w:szCs w:val="22"/>
        </w:rPr>
        <w:t xml:space="preserve"> </w:t>
      </w:r>
      <w:r w:rsidRPr="00ED3B2B">
        <w:rPr>
          <w:rFonts w:ascii="Comic Sans MS" w:hAnsi="Comic Sans MS"/>
          <w:sz w:val="22"/>
          <w:szCs w:val="22"/>
        </w:rPr>
        <w:t>19</w:t>
      </w:r>
      <w:r w:rsidRPr="00ED3B2B">
        <w:rPr>
          <w:rFonts w:ascii="Comic Sans MS" w:hAnsi="Comic Sans MS"/>
          <w:sz w:val="22"/>
          <w:szCs w:val="22"/>
          <w:vertAlign w:val="superscript"/>
        </w:rPr>
        <w:t>th</w:t>
      </w:r>
      <w:r w:rsidRPr="00ED3B2B">
        <w:rPr>
          <w:rFonts w:ascii="Comic Sans MS" w:hAnsi="Comic Sans MS"/>
          <w:sz w:val="22"/>
          <w:szCs w:val="22"/>
        </w:rPr>
        <w:t xml:space="preserve"> October </w:t>
      </w:r>
      <w:r>
        <w:rPr>
          <w:rFonts w:ascii="Comic Sans MS" w:hAnsi="Comic Sans MS"/>
          <w:sz w:val="22"/>
          <w:szCs w:val="22"/>
        </w:rPr>
        <w:t xml:space="preserve">- Harvest Festival, </w:t>
      </w:r>
      <w:proofErr w:type="gramStart"/>
      <w:r>
        <w:rPr>
          <w:rFonts w:ascii="Comic Sans MS" w:hAnsi="Comic Sans MS"/>
          <w:sz w:val="22"/>
          <w:szCs w:val="22"/>
        </w:rPr>
        <w:t>The</w:t>
      </w:r>
      <w:proofErr w:type="gramEnd"/>
      <w:r>
        <w:rPr>
          <w:rFonts w:ascii="Comic Sans MS" w:hAnsi="Comic Sans MS"/>
          <w:sz w:val="22"/>
          <w:szCs w:val="22"/>
        </w:rPr>
        <w:t xml:space="preserve"> Lizard Methodist Chapel 1.30pm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20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October – Break up for half term @ 3.15pm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Monday 30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October – Return to school</w:t>
      </w:r>
    </w:p>
    <w:p w:rsidR="00ED3B2B" w:rsidRDefault="00ED3B2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1</w:t>
      </w:r>
      <w:r w:rsidRPr="00ED3B2B">
        <w:rPr>
          <w:rFonts w:ascii="Comic Sans MS" w:hAnsi="Comic Sans MS"/>
          <w:sz w:val="22"/>
          <w:szCs w:val="22"/>
          <w:vertAlign w:val="superscript"/>
        </w:rPr>
        <w:t>st</w:t>
      </w:r>
      <w:r>
        <w:rPr>
          <w:rFonts w:ascii="Comic Sans MS" w:hAnsi="Comic Sans MS"/>
          <w:sz w:val="22"/>
          <w:szCs w:val="22"/>
        </w:rPr>
        <w:t xml:space="preserve"> December – Lizard Lifeboat Station’s Christmas Carolaire 7pm </w:t>
      </w:r>
      <w:r w:rsidRPr="0091125A">
        <w:rPr>
          <w:rFonts w:ascii="Comic Sans MS" w:hAnsi="Comic Sans MS"/>
          <w:b/>
          <w:sz w:val="22"/>
          <w:szCs w:val="22"/>
          <w:u w:val="single"/>
        </w:rPr>
        <w:t>School Choir to perform</w:t>
      </w:r>
    </w:p>
    <w:p w:rsidR="00ED3B2B" w:rsidRDefault="00ED3B2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Wednesday 13</w:t>
      </w:r>
      <w:r w:rsidRPr="00ED3B2B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December – Christmas Lunch</w:t>
      </w:r>
    </w:p>
    <w:p w:rsidR="00ED3B2B" w:rsidRDefault="00ED3B2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Thursday 14</w:t>
      </w:r>
      <w:r w:rsidRPr="00ED3B2B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December – Infant Nativity 2pm</w:t>
      </w:r>
    </w:p>
    <w:p w:rsidR="00ED3B2B" w:rsidRDefault="00ED3B2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15</w:t>
      </w:r>
      <w:r w:rsidRPr="00ED3B2B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December – Infant Nativity 2pm</w:t>
      </w:r>
    </w:p>
    <w:p w:rsidR="00ED3B2B" w:rsidRDefault="00ED3B2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Tuesday 19</w:t>
      </w:r>
      <w:r w:rsidRPr="00ED3B2B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</w:t>
      </w:r>
      <w:r w:rsidR="00861591">
        <w:rPr>
          <w:rFonts w:ascii="Comic Sans MS" w:hAnsi="Comic Sans MS"/>
          <w:sz w:val="22"/>
          <w:szCs w:val="22"/>
        </w:rPr>
        <w:t xml:space="preserve">December – Junior Carol Service, St Wynwallow Church </w:t>
      </w:r>
      <w:r>
        <w:rPr>
          <w:rFonts w:ascii="Comic Sans MS" w:hAnsi="Comic Sans MS"/>
          <w:sz w:val="22"/>
          <w:szCs w:val="22"/>
        </w:rPr>
        <w:t>6.30pm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Wednesday 20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December – </w:t>
      </w:r>
      <w:r w:rsidR="0091125A">
        <w:rPr>
          <w:rFonts w:ascii="Comic Sans MS" w:hAnsi="Comic Sans MS"/>
          <w:sz w:val="22"/>
          <w:szCs w:val="22"/>
        </w:rPr>
        <w:t xml:space="preserve">Christmas Party &amp; </w:t>
      </w:r>
      <w:r>
        <w:rPr>
          <w:rFonts w:ascii="Comic Sans MS" w:hAnsi="Comic Sans MS"/>
          <w:sz w:val="22"/>
          <w:szCs w:val="22"/>
        </w:rPr>
        <w:t xml:space="preserve">Break up for Christmas </w:t>
      </w:r>
      <w:r w:rsidR="0091125A">
        <w:rPr>
          <w:rFonts w:ascii="Comic Sans MS" w:hAnsi="Comic Sans MS"/>
          <w:sz w:val="22"/>
          <w:szCs w:val="22"/>
        </w:rPr>
        <w:t xml:space="preserve">Holiday </w:t>
      </w:r>
      <w:r>
        <w:rPr>
          <w:rFonts w:ascii="Comic Sans MS" w:hAnsi="Comic Sans MS"/>
          <w:sz w:val="22"/>
          <w:szCs w:val="22"/>
        </w:rPr>
        <w:t>@ 1pm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Thursday 4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January </w:t>
      </w:r>
      <w:r w:rsidRPr="001F280E">
        <w:rPr>
          <w:rFonts w:ascii="Comic Sans MS" w:hAnsi="Comic Sans MS"/>
          <w:color w:val="FF0000"/>
          <w:sz w:val="22"/>
          <w:szCs w:val="22"/>
        </w:rPr>
        <w:t>2018</w:t>
      </w:r>
      <w:r>
        <w:rPr>
          <w:rFonts w:ascii="Comic Sans MS" w:hAnsi="Comic Sans MS"/>
          <w:sz w:val="22"/>
          <w:szCs w:val="22"/>
        </w:rPr>
        <w:t xml:space="preserve"> – Return to school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9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February </w:t>
      </w:r>
      <w:r w:rsidRPr="001F280E">
        <w:rPr>
          <w:rFonts w:ascii="Comic Sans MS" w:hAnsi="Comic Sans MS"/>
          <w:color w:val="FF0000"/>
          <w:sz w:val="22"/>
          <w:szCs w:val="22"/>
        </w:rPr>
        <w:t>2018</w:t>
      </w:r>
      <w:r>
        <w:rPr>
          <w:rFonts w:ascii="Comic Sans MS" w:hAnsi="Comic Sans MS"/>
          <w:sz w:val="22"/>
          <w:szCs w:val="22"/>
        </w:rPr>
        <w:t xml:space="preserve"> – Break up for half term @ 3.15pm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Monday 19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February</w:t>
      </w:r>
      <w:r w:rsidR="00D90365">
        <w:rPr>
          <w:rFonts w:ascii="Comic Sans MS" w:hAnsi="Comic Sans MS"/>
          <w:sz w:val="22"/>
          <w:szCs w:val="22"/>
        </w:rPr>
        <w:t xml:space="preserve"> </w:t>
      </w:r>
      <w:r w:rsidR="00D90365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D90365">
        <w:rPr>
          <w:rFonts w:ascii="Comic Sans MS" w:hAnsi="Comic Sans MS"/>
          <w:color w:val="FF0000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Return to school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Thursday 29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March </w:t>
      </w:r>
      <w:r w:rsidR="00D90365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D90365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Break up for Easter</w:t>
      </w:r>
      <w:r w:rsidR="003B758E">
        <w:rPr>
          <w:rFonts w:ascii="Comic Sans MS" w:hAnsi="Comic Sans MS"/>
          <w:sz w:val="22"/>
          <w:szCs w:val="22"/>
        </w:rPr>
        <w:t xml:space="preserve"> @1pm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Monday 16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April </w:t>
      </w:r>
      <w:r w:rsidR="00D90365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D90365">
        <w:rPr>
          <w:rFonts w:ascii="Comic Sans MS" w:hAnsi="Comic Sans MS"/>
          <w:color w:val="FF0000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Return to school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Monday 7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May </w:t>
      </w:r>
      <w:r w:rsidR="005164A9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5164A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School &amp; Little Lizards Closed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Tuesday 8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May </w:t>
      </w:r>
      <w:r w:rsidR="005164A9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5164A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School</w:t>
      </w:r>
      <w:r w:rsidR="003C7D95">
        <w:rPr>
          <w:rFonts w:ascii="Comic Sans MS" w:hAnsi="Comic Sans MS"/>
          <w:sz w:val="22"/>
          <w:szCs w:val="22"/>
        </w:rPr>
        <w:t xml:space="preserve"> &amp; Little Lizards</w:t>
      </w:r>
      <w:r>
        <w:rPr>
          <w:rFonts w:ascii="Comic Sans MS" w:hAnsi="Comic Sans MS"/>
          <w:sz w:val="22"/>
          <w:szCs w:val="22"/>
        </w:rPr>
        <w:t xml:space="preserve"> Closed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25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May </w:t>
      </w:r>
      <w:r w:rsidR="005164A9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5164A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Break up for half term @ 3.15pm</w:t>
      </w:r>
    </w:p>
    <w:p w:rsidR="00FB72F3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Tuesday 5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 w:rsidR="005164A9">
        <w:rPr>
          <w:rFonts w:ascii="Comic Sans MS" w:hAnsi="Comic Sans MS"/>
          <w:sz w:val="22"/>
          <w:szCs w:val="22"/>
        </w:rPr>
        <w:t xml:space="preserve"> June </w:t>
      </w:r>
      <w:r w:rsidR="005164A9" w:rsidRPr="001F280E">
        <w:rPr>
          <w:rFonts w:ascii="Comic Sans MS" w:hAnsi="Comic Sans MS"/>
          <w:color w:val="FF0000"/>
          <w:sz w:val="22"/>
          <w:szCs w:val="22"/>
        </w:rPr>
        <w:t>2018</w:t>
      </w:r>
      <w:r>
        <w:rPr>
          <w:rFonts w:ascii="Comic Sans MS" w:hAnsi="Comic Sans MS"/>
          <w:sz w:val="22"/>
          <w:szCs w:val="22"/>
        </w:rPr>
        <w:t>– Return to school</w:t>
      </w:r>
    </w:p>
    <w:p w:rsidR="00D30C1F" w:rsidRDefault="00D30C1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Wednesday 13</w:t>
      </w:r>
      <w:r w:rsidRPr="00D30C1F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June </w:t>
      </w:r>
      <w:r w:rsidRPr="00D30C1F">
        <w:rPr>
          <w:rFonts w:ascii="Comic Sans MS" w:hAnsi="Comic Sans MS"/>
          <w:color w:val="FF0000"/>
          <w:sz w:val="22"/>
          <w:szCs w:val="22"/>
        </w:rPr>
        <w:t>2018</w:t>
      </w:r>
      <w:r>
        <w:rPr>
          <w:rFonts w:ascii="Comic Sans MS" w:hAnsi="Comic Sans MS"/>
          <w:sz w:val="22"/>
          <w:szCs w:val="22"/>
        </w:rPr>
        <w:t xml:space="preserve"> – Move Up Day! &amp; Cluster Sports years 3 -6</w:t>
      </w:r>
    </w:p>
    <w:p w:rsidR="00AC08D2" w:rsidRDefault="00FB72F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Friday 20</w:t>
      </w:r>
      <w:r w:rsidRPr="00FB72F3">
        <w:rPr>
          <w:rFonts w:ascii="Comic Sans MS" w:hAnsi="Comic Sans MS"/>
          <w:sz w:val="22"/>
          <w:szCs w:val="22"/>
          <w:vertAlign w:val="superscript"/>
        </w:rPr>
        <w:t>th</w:t>
      </w:r>
      <w:r>
        <w:rPr>
          <w:rFonts w:ascii="Comic Sans MS" w:hAnsi="Comic Sans MS"/>
          <w:sz w:val="22"/>
          <w:szCs w:val="22"/>
        </w:rPr>
        <w:t xml:space="preserve"> July </w:t>
      </w:r>
      <w:r w:rsidR="005164A9" w:rsidRPr="001F280E">
        <w:rPr>
          <w:rFonts w:ascii="Comic Sans MS" w:hAnsi="Comic Sans MS"/>
          <w:color w:val="FF0000"/>
          <w:sz w:val="22"/>
          <w:szCs w:val="22"/>
        </w:rPr>
        <w:t>2018</w:t>
      </w:r>
      <w:r w:rsidR="005164A9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– Break up for the summer holiday @ 1pm</w:t>
      </w:r>
    </w:p>
    <w:p w:rsidR="004A4ECD" w:rsidRPr="00981603" w:rsidRDefault="004A4ECD">
      <w:pPr>
        <w:rPr>
          <w:rFonts w:ascii="Comic Sans MS" w:hAnsi="Comic Sans MS"/>
          <w:sz w:val="22"/>
          <w:szCs w:val="22"/>
        </w:rPr>
      </w:pPr>
    </w:p>
    <w:p w:rsidR="00044D6A" w:rsidRDefault="00ED4660" w:rsidP="00557D11">
      <w:pPr>
        <w:jc w:val="center"/>
        <w:rPr>
          <w:rFonts w:ascii="Comic Sans MS" w:hAnsi="Comic Sans MS"/>
        </w:rPr>
      </w:pPr>
      <w:r w:rsidRPr="00981603">
        <w:rPr>
          <w:rFonts w:ascii="Comic Sans MS" w:hAnsi="Comic Sans MS"/>
          <w:sz w:val="22"/>
          <w:szCs w:val="22"/>
          <w:u w:val="single"/>
        </w:rPr>
        <w:t>Please also check our school website calendar</w:t>
      </w:r>
      <w:r w:rsidR="00AC08D2">
        <w:rPr>
          <w:rFonts w:ascii="Comic Sans MS" w:hAnsi="Comic Sans MS"/>
          <w:sz w:val="22"/>
          <w:szCs w:val="22"/>
          <w:u w:val="single"/>
        </w:rPr>
        <w:t xml:space="preserve"> for further important dates, information and recent </w:t>
      </w:r>
      <w:r w:rsidR="00080FD8">
        <w:rPr>
          <w:rFonts w:ascii="Comic Sans MS" w:hAnsi="Comic Sans MS"/>
          <w:sz w:val="22"/>
          <w:szCs w:val="22"/>
          <w:u w:val="single"/>
        </w:rPr>
        <w:t>events -</w:t>
      </w:r>
      <w:r w:rsidR="00AC08D2">
        <w:rPr>
          <w:rFonts w:ascii="Comic Sans MS" w:hAnsi="Comic Sans MS"/>
          <w:sz w:val="22"/>
          <w:szCs w:val="22"/>
          <w:u w:val="single"/>
        </w:rPr>
        <w:t xml:space="preserve"> </w:t>
      </w:r>
      <w:r w:rsidRPr="00981603">
        <w:rPr>
          <w:rFonts w:ascii="Comic Sans MS" w:hAnsi="Comic Sans MS"/>
          <w:sz w:val="22"/>
          <w:szCs w:val="22"/>
          <w:u w:val="single"/>
        </w:rPr>
        <w:t>www.landewednack.cornwall.sch.uk</w:t>
      </w:r>
      <w:r w:rsidR="00686B7F" w:rsidRPr="00F15F2B">
        <w:rPr>
          <w:rFonts w:ascii="Comic Sans MS" w:hAnsi="Comic Sans MS"/>
        </w:rPr>
        <w:tab/>
      </w:r>
    </w:p>
    <w:p w:rsidR="004A4ECD" w:rsidRPr="00557D11" w:rsidRDefault="004A4ECD" w:rsidP="004A4ECD">
      <w:pPr>
        <w:rPr>
          <w:rFonts w:ascii="Comic Sans MS" w:hAnsi="Comic Sans MS"/>
        </w:rPr>
      </w:pPr>
    </w:p>
    <w:sectPr w:rsidR="004A4ECD" w:rsidRPr="00557D11" w:rsidSect="002C62CB">
      <w:footerReference w:type="default" r:id="rId27"/>
      <w:pgSz w:w="11906" w:h="16838"/>
      <w:pgMar w:top="567" w:right="684" w:bottom="5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47D" w:rsidRDefault="00B4147D" w:rsidP="00686B7F">
      <w:r>
        <w:separator/>
      </w:r>
    </w:p>
  </w:endnote>
  <w:endnote w:type="continuationSeparator" w:id="0">
    <w:p w:rsidR="00B4147D" w:rsidRDefault="00B4147D" w:rsidP="00686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7D" w:rsidRDefault="00B4147D" w:rsidP="00686B7F">
    <w:pPr>
      <w:jc w:val="center"/>
    </w:pPr>
    <w:r>
      <w:rPr>
        <w:noProof/>
        <w:lang w:eastAsia="en-GB"/>
      </w:rPr>
      <w:drawing>
        <wp:inline distT="0" distB="0" distL="0" distR="0">
          <wp:extent cx="573405" cy="586105"/>
          <wp:effectExtent l="0" t="0" r="0" b="4445"/>
          <wp:docPr id="18" name="Picture 18" descr="Y:\My Pictures\Logos and signatures etc\13 -14 Logo for Validated School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My Pictures\Logos and signatures etc\13 -14 Logo for Validated School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en-GB"/>
      </w:rPr>
      <w:drawing>
        <wp:inline distT="0" distB="0" distL="0" distR="0">
          <wp:extent cx="547370" cy="547370"/>
          <wp:effectExtent l="0" t="0" r="5080" b="5080"/>
          <wp:docPr id="19" name="Picture 19" descr="Y:\My Pictures\Logos and signatures etc\School Games Kitemark - Bron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Y:\My Pictures\Logos and signatures etc\School Games Kitemark - Bronz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en-GB"/>
      </w:rPr>
      <w:drawing>
        <wp:inline distT="0" distB="0" distL="0" distR="0">
          <wp:extent cx="541020" cy="547370"/>
          <wp:effectExtent l="0" t="0" r="0" b="5080"/>
          <wp:docPr id="20" name="Picture 20" descr="Y:\My Pictures\Logos and signatures etc\skip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Y:\My Pictures\Logos and signatures etc\skip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en-GB"/>
      </w:rPr>
      <w:drawing>
        <wp:inline distT="0" distB="0" distL="0" distR="0">
          <wp:extent cx="373380" cy="547370"/>
          <wp:effectExtent l="0" t="0" r="7620" b="5080"/>
          <wp:docPr id="21" name="Picture 21" descr="Y:\My Pictures\Logos and signatures etc\YST Primary Member logo 2013-14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Y:\My Pictures\Logos and signatures etc\YST Primary Member logo 2013-14 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47D" w:rsidRDefault="00B4147D" w:rsidP="00686B7F">
      <w:r>
        <w:separator/>
      </w:r>
    </w:p>
  </w:footnote>
  <w:footnote w:type="continuationSeparator" w:id="0">
    <w:p w:rsidR="00B4147D" w:rsidRDefault="00B4147D" w:rsidP="00686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D5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9B"/>
    <w:rsid w:val="00000358"/>
    <w:rsid w:val="00000968"/>
    <w:rsid w:val="00001896"/>
    <w:rsid w:val="000021CC"/>
    <w:rsid w:val="0000486B"/>
    <w:rsid w:val="00011850"/>
    <w:rsid w:val="00014134"/>
    <w:rsid w:val="00015BCD"/>
    <w:rsid w:val="00017109"/>
    <w:rsid w:val="0001734D"/>
    <w:rsid w:val="000301FE"/>
    <w:rsid w:val="00030882"/>
    <w:rsid w:val="0003115D"/>
    <w:rsid w:val="00031DFE"/>
    <w:rsid w:val="00034B35"/>
    <w:rsid w:val="00034D92"/>
    <w:rsid w:val="000379AF"/>
    <w:rsid w:val="00044D6A"/>
    <w:rsid w:val="0004570C"/>
    <w:rsid w:val="00047285"/>
    <w:rsid w:val="00051D89"/>
    <w:rsid w:val="00054ACE"/>
    <w:rsid w:val="000565C8"/>
    <w:rsid w:val="0006458D"/>
    <w:rsid w:val="00072503"/>
    <w:rsid w:val="0007279F"/>
    <w:rsid w:val="000806FA"/>
    <w:rsid w:val="00080FD8"/>
    <w:rsid w:val="0008546C"/>
    <w:rsid w:val="00085F3A"/>
    <w:rsid w:val="00086D7B"/>
    <w:rsid w:val="00093E6B"/>
    <w:rsid w:val="000960DD"/>
    <w:rsid w:val="000962D4"/>
    <w:rsid w:val="00096883"/>
    <w:rsid w:val="00096FF6"/>
    <w:rsid w:val="000A1EC5"/>
    <w:rsid w:val="000A205E"/>
    <w:rsid w:val="000A4E32"/>
    <w:rsid w:val="000A5C68"/>
    <w:rsid w:val="000B217C"/>
    <w:rsid w:val="000B3B4E"/>
    <w:rsid w:val="000B6CEC"/>
    <w:rsid w:val="000B708C"/>
    <w:rsid w:val="000C07FE"/>
    <w:rsid w:val="000D3AE2"/>
    <w:rsid w:val="000E081D"/>
    <w:rsid w:val="000E35B5"/>
    <w:rsid w:val="000E6BE6"/>
    <w:rsid w:val="000E6CF1"/>
    <w:rsid w:val="000E70A9"/>
    <w:rsid w:val="000F3BBA"/>
    <w:rsid w:val="000F6CAD"/>
    <w:rsid w:val="000F70FB"/>
    <w:rsid w:val="001044BB"/>
    <w:rsid w:val="00104B7C"/>
    <w:rsid w:val="001149CE"/>
    <w:rsid w:val="001160C9"/>
    <w:rsid w:val="00122803"/>
    <w:rsid w:val="00122F3A"/>
    <w:rsid w:val="00130FBC"/>
    <w:rsid w:val="00131087"/>
    <w:rsid w:val="00133373"/>
    <w:rsid w:val="0013512B"/>
    <w:rsid w:val="00135C4A"/>
    <w:rsid w:val="001454E1"/>
    <w:rsid w:val="00154682"/>
    <w:rsid w:val="001564B7"/>
    <w:rsid w:val="00157D3D"/>
    <w:rsid w:val="00160981"/>
    <w:rsid w:val="0016468F"/>
    <w:rsid w:val="00165E72"/>
    <w:rsid w:val="00166674"/>
    <w:rsid w:val="00166CD0"/>
    <w:rsid w:val="00171D70"/>
    <w:rsid w:val="0017253A"/>
    <w:rsid w:val="00177092"/>
    <w:rsid w:val="00177359"/>
    <w:rsid w:val="00187DE7"/>
    <w:rsid w:val="00192B3D"/>
    <w:rsid w:val="00192D18"/>
    <w:rsid w:val="001B19B9"/>
    <w:rsid w:val="001B1C2F"/>
    <w:rsid w:val="001B622A"/>
    <w:rsid w:val="001C4C8D"/>
    <w:rsid w:val="001C5DDF"/>
    <w:rsid w:val="001D2526"/>
    <w:rsid w:val="001D33DC"/>
    <w:rsid w:val="001D6884"/>
    <w:rsid w:val="001E7487"/>
    <w:rsid w:val="001F01CE"/>
    <w:rsid w:val="001F280E"/>
    <w:rsid w:val="001F6708"/>
    <w:rsid w:val="00205ECC"/>
    <w:rsid w:val="00210755"/>
    <w:rsid w:val="002165F9"/>
    <w:rsid w:val="00223A7A"/>
    <w:rsid w:val="00226FA0"/>
    <w:rsid w:val="00234626"/>
    <w:rsid w:val="002347F1"/>
    <w:rsid w:val="00235E73"/>
    <w:rsid w:val="00245ECF"/>
    <w:rsid w:val="00246982"/>
    <w:rsid w:val="00246FD5"/>
    <w:rsid w:val="00250287"/>
    <w:rsid w:val="00266487"/>
    <w:rsid w:val="00267D6B"/>
    <w:rsid w:val="00272E3F"/>
    <w:rsid w:val="00272F59"/>
    <w:rsid w:val="002850EA"/>
    <w:rsid w:val="002A0094"/>
    <w:rsid w:val="002A23C0"/>
    <w:rsid w:val="002A4539"/>
    <w:rsid w:val="002A485D"/>
    <w:rsid w:val="002A6269"/>
    <w:rsid w:val="002B3AE5"/>
    <w:rsid w:val="002C074C"/>
    <w:rsid w:val="002C62CB"/>
    <w:rsid w:val="002C751A"/>
    <w:rsid w:val="002D4110"/>
    <w:rsid w:val="002D482F"/>
    <w:rsid w:val="002D5FD7"/>
    <w:rsid w:val="002E358E"/>
    <w:rsid w:val="002E3FD1"/>
    <w:rsid w:val="002E41C2"/>
    <w:rsid w:val="002E661E"/>
    <w:rsid w:val="002F1447"/>
    <w:rsid w:val="002F4E13"/>
    <w:rsid w:val="002F6DEE"/>
    <w:rsid w:val="002F7D90"/>
    <w:rsid w:val="00310DCC"/>
    <w:rsid w:val="00314918"/>
    <w:rsid w:val="00320EDA"/>
    <w:rsid w:val="00325E6D"/>
    <w:rsid w:val="0033045A"/>
    <w:rsid w:val="00330BF9"/>
    <w:rsid w:val="00336BB6"/>
    <w:rsid w:val="003402C5"/>
    <w:rsid w:val="0034774F"/>
    <w:rsid w:val="00353363"/>
    <w:rsid w:val="00355D45"/>
    <w:rsid w:val="00356461"/>
    <w:rsid w:val="003606E2"/>
    <w:rsid w:val="003716AF"/>
    <w:rsid w:val="0037334D"/>
    <w:rsid w:val="003733ED"/>
    <w:rsid w:val="003735B3"/>
    <w:rsid w:val="003739AA"/>
    <w:rsid w:val="00391B78"/>
    <w:rsid w:val="00392624"/>
    <w:rsid w:val="0039496F"/>
    <w:rsid w:val="003961E9"/>
    <w:rsid w:val="003964E2"/>
    <w:rsid w:val="003A6DEB"/>
    <w:rsid w:val="003B758E"/>
    <w:rsid w:val="003C406F"/>
    <w:rsid w:val="003C7D95"/>
    <w:rsid w:val="003D10BD"/>
    <w:rsid w:val="003D2BB8"/>
    <w:rsid w:val="003E20F5"/>
    <w:rsid w:val="003E51C0"/>
    <w:rsid w:val="003E5BD8"/>
    <w:rsid w:val="003E6ED7"/>
    <w:rsid w:val="00404891"/>
    <w:rsid w:val="0040680F"/>
    <w:rsid w:val="00423015"/>
    <w:rsid w:val="00440113"/>
    <w:rsid w:val="004548BF"/>
    <w:rsid w:val="00457EAA"/>
    <w:rsid w:val="004742D7"/>
    <w:rsid w:val="00476CFA"/>
    <w:rsid w:val="004815CC"/>
    <w:rsid w:val="004819C0"/>
    <w:rsid w:val="00481CC6"/>
    <w:rsid w:val="00485FD6"/>
    <w:rsid w:val="0049216F"/>
    <w:rsid w:val="00495C8F"/>
    <w:rsid w:val="00496BF4"/>
    <w:rsid w:val="004A0E8F"/>
    <w:rsid w:val="004A3D71"/>
    <w:rsid w:val="004A4ECD"/>
    <w:rsid w:val="004B015A"/>
    <w:rsid w:val="004B2B59"/>
    <w:rsid w:val="004B5161"/>
    <w:rsid w:val="004B798A"/>
    <w:rsid w:val="004C5F4E"/>
    <w:rsid w:val="004D1BF1"/>
    <w:rsid w:val="004D5121"/>
    <w:rsid w:val="004D699E"/>
    <w:rsid w:val="004E1B79"/>
    <w:rsid w:val="004E586E"/>
    <w:rsid w:val="004E77ED"/>
    <w:rsid w:val="004E7EE5"/>
    <w:rsid w:val="004F00B0"/>
    <w:rsid w:val="004F02CB"/>
    <w:rsid w:val="004F5F8E"/>
    <w:rsid w:val="00500C10"/>
    <w:rsid w:val="0050230D"/>
    <w:rsid w:val="0050774B"/>
    <w:rsid w:val="00510D5F"/>
    <w:rsid w:val="00511375"/>
    <w:rsid w:val="00512EF5"/>
    <w:rsid w:val="00514DAA"/>
    <w:rsid w:val="005164A9"/>
    <w:rsid w:val="00516E8B"/>
    <w:rsid w:val="00517A6E"/>
    <w:rsid w:val="005212A5"/>
    <w:rsid w:val="005245F9"/>
    <w:rsid w:val="0052771D"/>
    <w:rsid w:val="005306FF"/>
    <w:rsid w:val="005315F7"/>
    <w:rsid w:val="005319A0"/>
    <w:rsid w:val="00535E40"/>
    <w:rsid w:val="00545CD6"/>
    <w:rsid w:val="00546635"/>
    <w:rsid w:val="005510B6"/>
    <w:rsid w:val="00557D11"/>
    <w:rsid w:val="00574ECE"/>
    <w:rsid w:val="00576EF6"/>
    <w:rsid w:val="005817CC"/>
    <w:rsid w:val="00584441"/>
    <w:rsid w:val="00585580"/>
    <w:rsid w:val="00593221"/>
    <w:rsid w:val="005937AE"/>
    <w:rsid w:val="00596604"/>
    <w:rsid w:val="005A25FE"/>
    <w:rsid w:val="005A3287"/>
    <w:rsid w:val="005B0FEA"/>
    <w:rsid w:val="005B1D7F"/>
    <w:rsid w:val="005B234E"/>
    <w:rsid w:val="005B24E9"/>
    <w:rsid w:val="005B453D"/>
    <w:rsid w:val="005B4ABB"/>
    <w:rsid w:val="005B60A7"/>
    <w:rsid w:val="005C0661"/>
    <w:rsid w:val="005C0917"/>
    <w:rsid w:val="005C2847"/>
    <w:rsid w:val="005D0495"/>
    <w:rsid w:val="005D3B87"/>
    <w:rsid w:val="005D5FE6"/>
    <w:rsid w:val="005E1F51"/>
    <w:rsid w:val="005E4675"/>
    <w:rsid w:val="005E6316"/>
    <w:rsid w:val="005E7045"/>
    <w:rsid w:val="005F62B9"/>
    <w:rsid w:val="0060496B"/>
    <w:rsid w:val="0060674D"/>
    <w:rsid w:val="006115BD"/>
    <w:rsid w:val="00622F5E"/>
    <w:rsid w:val="00623902"/>
    <w:rsid w:val="00637219"/>
    <w:rsid w:val="00640CB7"/>
    <w:rsid w:val="00641874"/>
    <w:rsid w:val="00643475"/>
    <w:rsid w:val="006564F2"/>
    <w:rsid w:val="00656DBF"/>
    <w:rsid w:val="00657A13"/>
    <w:rsid w:val="00661765"/>
    <w:rsid w:val="00666ECA"/>
    <w:rsid w:val="00667161"/>
    <w:rsid w:val="00677841"/>
    <w:rsid w:val="0068389B"/>
    <w:rsid w:val="00683F3F"/>
    <w:rsid w:val="006849BE"/>
    <w:rsid w:val="00686B7F"/>
    <w:rsid w:val="00693FAF"/>
    <w:rsid w:val="00694592"/>
    <w:rsid w:val="00696B89"/>
    <w:rsid w:val="00696E94"/>
    <w:rsid w:val="006A2128"/>
    <w:rsid w:val="006B74EF"/>
    <w:rsid w:val="006C19FC"/>
    <w:rsid w:val="006C55E9"/>
    <w:rsid w:val="006D0623"/>
    <w:rsid w:val="006D2C71"/>
    <w:rsid w:val="006D43CA"/>
    <w:rsid w:val="006D5453"/>
    <w:rsid w:val="006D54BF"/>
    <w:rsid w:val="006E39C1"/>
    <w:rsid w:val="006E5C6F"/>
    <w:rsid w:val="006E760B"/>
    <w:rsid w:val="006F05F6"/>
    <w:rsid w:val="006F7258"/>
    <w:rsid w:val="0070256E"/>
    <w:rsid w:val="00703598"/>
    <w:rsid w:val="00706493"/>
    <w:rsid w:val="0071047E"/>
    <w:rsid w:val="0071114F"/>
    <w:rsid w:val="007154B6"/>
    <w:rsid w:val="00721F55"/>
    <w:rsid w:val="007258BB"/>
    <w:rsid w:val="00732DEE"/>
    <w:rsid w:val="007376EC"/>
    <w:rsid w:val="007377F7"/>
    <w:rsid w:val="007413D0"/>
    <w:rsid w:val="0077108A"/>
    <w:rsid w:val="0077376C"/>
    <w:rsid w:val="0077410D"/>
    <w:rsid w:val="00783638"/>
    <w:rsid w:val="00784529"/>
    <w:rsid w:val="00787F63"/>
    <w:rsid w:val="00787FB8"/>
    <w:rsid w:val="007978EA"/>
    <w:rsid w:val="007A0351"/>
    <w:rsid w:val="007A3EB2"/>
    <w:rsid w:val="007A40A0"/>
    <w:rsid w:val="007A7322"/>
    <w:rsid w:val="007C0B6C"/>
    <w:rsid w:val="007C1A62"/>
    <w:rsid w:val="007C39C0"/>
    <w:rsid w:val="007C4E39"/>
    <w:rsid w:val="007C573D"/>
    <w:rsid w:val="007D622B"/>
    <w:rsid w:val="007E211E"/>
    <w:rsid w:val="007E48C6"/>
    <w:rsid w:val="007E5A68"/>
    <w:rsid w:val="007E5B9D"/>
    <w:rsid w:val="007E5BF6"/>
    <w:rsid w:val="007F3563"/>
    <w:rsid w:val="007F47BD"/>
    <w:rsid w:val="007F6BB2"/>
    <w:rsid w:val="007F7B7B"/>
    <w:rsid w:val="007F7E4B"/>
    <w:rsid w:val="00802815"/>
    <w:rsid w:val="00804354"/>
    <w:rsid w:val="008124BB"/>
    <w:rsid w:val="008147A6"/>
    <w:rsid w:val="00814CF2"/>
    <w:rsid w:val="00826B4E"/>
    <w:rsid w:val="00830A01"/>
    <w:rsid w:val="00830D9E"/>
    <w:rsid w:val="0083194B"/>
    <w:rsid w:val="00833B99"/>
    <w:rsid w:val="00834223"/>
    <w:rsid w:val="00837B9A"/>
    <w:rsid w:val="00844566"/>
    <w:rsid w:val="00844E77"/>
    <w:rsid w:val="008552FB"/>
    <w:rsid w:val="00860076"/>
    <w:rsid w:val="0086057A"/>
    <w:rsid w:val="00861591"/>
    <w:rsid w:val="0086198D"/>
    <w:rsid w:val="00862F3E"/>
    <w:rsid w:val="00864C9D"/>
    <w:rsid w:val="008724FB"/>
    <w:rsid w:val="00874BAD"/>
    <w:rsid w:val="008821FF"/>
    <w:rsid w:val="00892246"/>
    <w:rsid w:val="0089233F"/>
    <w:rsid w:val="00894EAD"/>
    <w:rsid w:val="008970DB"/>
    <w:rsid w:val="008A1BBE"/>
    <w:rsid w:val="008A3901"/>
    <w:rsid w:val="008A521D"/>
    <w:rsid w:val="008B1100"/>
    <w:rsid w:val="008B1704"/>
    <w:rsid w:val="008B3EF4"/>
    <w:rsid w:val="008D0517"/>
    <w:rsid w:val="008D0DAA"/>
    <w:rsid w:val="008D45D6"/>
    <w:rsid w:val="008D7A00"/>
    <w:rsid w:val="008E18BE"/>
    <w:rsid w:val="008E2F56"/>
    <w:rsid w:val="008F12F1"/>
    <w:rsid w:val="008F2138"/>
    <w:rsid w:val="008F2941"/>
    <w:rsid w:val="0091125A"/>
    <w:rsid w:val="009178B8"/>
    <w:rsid w:val="00925327"/>
    <w:rsid w:val="009305A8"/>
    <w:rsid w:val="00941566"/>
    <w:rsid w:val="0094741A"/>
    <w:rsid w:val="00951B4D"/>
    <w:rsid w:val="00953489"/>
    <w:rsid w:val="0095761E"/>
    <w:rsid w:val="00965743"/>
    <w:rsid w:val="00965CB5"/>
    <w:rsid w:val="0096673E"/>
    <w:rsid w:val="00971A90"/>
    <w:rsid w:val="00977B94"/>
    <w:rsid w:val="009802E3"/>
    <w:rsid w:val="0098133F"/>
    <w:rsid w:val="00981603"/>
    <w:rsid w:val="00984A14"/>
    <w:rsid w:val="0098589F"/>
    <w:rsid w:val="00987D43"/>
    <w:rsid w:val="00994B86"/>
    <w:rsid w:val="00995102"/>
    <w:rsid w:val="00995A9C"/>
    <w:rsid w:val="009A3A20"/>
    <w:rsid w:val="009B0AF9"/>
    <w:rsid w:val="009E082F"/>
    <w:rsid w:val="009E2980"/>
    <w:rsid w:val="009E4F50"/>
    <w:rsid w:val="009E6B40"/>
    <w:rsid w:val="009F5BD1"/>
    <w:rsid w:val="00A006E4"/>
    <w:rsid w:val="00A00AF0"/>
    <w:rsid w:val="00A00B1C"/>
    <w:rsid w:val="00A0107A"/>
    <w:rsid w:val="00A0453E"/>
    <w:rsid w:val="00A10E29"/>
    <w:rsid w:val="00A224F3"/>
    <w:rsid w:val="00A24F91"/>
    <w:rsid w:val="00A25E0A"/>
    <w:rsid w:val="00A2622F"/>
    <w:rsid w:val="00A42959"/>
    <w:rsid w:val="00A42DA9"/>
    <w:rsid w:val="00A438F7"/>
    <w:rsid w:val="00A50536"/>
    <w:rsid w:val="00A52947"/>
    <w:rsid w:val="00A55EA2"/>
    <w:rsid w:val="00A56671"/>
    <w:rsid w:val="00A5695E"/>
    <w:rsid w:val="00A610E6"/>
    <w:rsid w:val="00A615FC"/>
    <w:rsid w:val="00A61641"/>
    <w:rsid w:val="00A639CE"/>
    <w:rsid w:val="00A64270"/>
    <w:rsid w:val="00A649C3"/>
    <w:rsid w:val="00A65AAC"/>
    <w:rsid w:val="00A72ED8"/>
    <w:rsid w:val="00A73D9D"/>
    <w:rsid w:val="00A749E4"/>
    <w:rsid w:val="00A7538C"/>
    <w:rsid w:val="00A80674"/>
    <w:rsid w:val="00A81495"/>
    <w:rsid w:val="00A84AAE"/>
    <w:rsid w:val="00A872E8"/>
    <w:rsid w:val="00A874B3"/>
    <w:rsid w:val="00A928BD"/>
    <w:rsid w:val="00A93180"/>
    <w:rsid w:val="00AA2F5E"/>
    <w:rsid w:val="00AA35AE"/>
    <w:rsid w:val="00AA45E4"/>
    <w:rsid w:val="00AA775A"/>
    <w:rsid w:val="00AB23C8"/>
    <w:rsid w:val="00AB39C8"/>
    <w:rsid w:val="00AB50B5"/>
    <w:rsid w:val="00AB5220"/>
    <w:rsid w:val="00AB5ACB"/>
    <w:rsid w:val="00AB62A4"/>
    <w:rsid w:val="00AC08D2"/>
    <w:rsid w:val="00AD0905"/>
    <w:rsid w:val="00AD10D8"/>
    <w:rsid w:val="00AD2242"/>
    <w:rsid w:val="00AD6C8A"/>
    <w:rsid w:val="00AE139E"/>
    <w:rsid w:val="00AE18F3"/>
    <w:rsid w:val="00AE400B"/>
    <w:rsid w:val="00AE61D0"/>
    <w:rsid w:val="00AF41B3"/>
    <w:rsid w:val="00AF47BB"/>
    <w:rsid w:val="00AF5FEA"/>
    <w:rsid w:val="00B104AE"/>
    <w:rsid w:val="00B10C62"/>
    <w:rsid w:val="00B2063B"/>
    <w:rsid w:val="00B26F19"/>
    <w:rsid w:val="00B329DE"/>
    <w:rsid w:val="00B33B5D"/>
    <w:rsid w:val="00B40DF7"/>
    <w:rsid w:val="00B4147D"/>
    <w:rsid w:val="00B41D0A"/>
    <w:rsid w:val="00B44FB6"/>
    <w:rsid w:val="00B47364"/>
    <w:rsid w:val="00B478F5"/>
    <w:rsid w:val="00B54328"/>
    <w:rsid w:val="00B55390"/>
    <w:rsid w:val="00B6377B"/>
    <w:rsid w:val="00B70393"/>
    <w:rsid w:val="00B739B0"/>
    <w:rsid w:val="00B80001"/>
    <w:rsid w:val="00B855E2"/>
    <w:rsid w:val="00BC1F72"/>
    <w:rsid w:val="00BC5BFF"/>
    <w:rsid w:val="00BC5F71"/>
    <w:rsid w:val="00BC7B9B"/>
    <w:rsid w:val="00BD7853"/>
    <w:rsid w:val="00BE0303"/>
    <w:rsid w:val="00BE2636"/>
    <w:rsid w:val="00BE2886"/>
    <w:rsid w:val="00BE4602"/>
    <w:rsid w:val="00BE6EAB"/>
    <w:rsid w:val="00BF62FC"/>
    <w:rsid w:val="00C02501"/>
    <w:rsid w:val="00C0724C"/>
    <w:rsid w:val="00C109FF"/>
    <w:rsid w:val="00C1197D"/>
    <w:rsid w:val="00C15991"/>
    <w:rsid w:val="00C16039"/>
    <w:rsid w:val="00C21AEB"/>
    <w:rsid w:val="00C23291"/>
    <w:rsid w:val="00C2403C"/>
    <w:rsid w:val="00C27180"/>
    <w:rsid w:val="00C303AC"/>
    <w:rsid w:val="00C3516D"/>
    <w:rsid w:val="00C420CD"/>
    <w:rsid w:val="00C5246A"/>
    <w:rsid w:val="00C53724"/>
    <w:rsid w:val="00C55AC7"/>
    <w:rsid w:val="00C5642C"/>
    <w:rsid w:val="00C60096"/>
    <w:rsid w:val="00C6116A"/>
    <w:rsid w:val="00C6251C"/>
    <w:rsid w:val="00C6760E"/>
    <w:rsid w:val="00C7048E"/>
    <w:rsid w:val="00C71978"/>
    <w:rsid w:val="00C71C1D"/>
    <w:rsid w:val="00C82169"/>
    <w:rsid w:val="00C85432"/>
    <w:rsid w:val="00C87A1F"/>
    <w:rsid w:val="00C93D54"/>
    <w:rsid w:val="00CA19C2"/>
    <w:rsid w:val="00CA1D39"/>
    <w:rsid w:val="00CA6968"/>
    <w:rsid w:val="00CB2FBF"/>
    <w:rsid w:val="00CB53D8"/>
    <w:rsid w:val="00CB6D18"/>
    <w:rsid w:val="00CC645E"/>
    <w:rsid w:val="00CD7B7C"/>
    <w:rsid w:val="00CE7FF4"/>
    <w:rsid w:val="00CF40EE"/>
    <w:rsid w:val="00CF4647"/>
    <w:rsid w:val="00CF5849"/>
    <w:rsid w:val="00D020E5"/>
    <w:rsid w:val="00D03E68"/>
    <w:rsid w:val="00D116AF"/>
    <w:rsid w:val="00D1529C"/>
    <w:rsid w:val="00D20F62"/>
    <w:rsid w:val="00D25710"/>
    <w:rsid w:val="00D27E89"/>
    <w:rsid w:val="00D30C1F"/>
    <w:rsid w:val="00D34F18"/>
    <w:rsid w:val="00D3642E"/>
    <w:rsid w:val="00D366A3"/>
    <w:rsid w:val="00D45A66"/>
    <w:rsid w:val="00D5753A"/>
    <w:rsid w:val="00D61FE1"/>
    <w:rsid w:val="00D6504F"/>
    <w:rsid w:val="00D65421"/>
    <w:rsid w:val="00D66511"/>
    <w:rsid w:val="00D67F71"/>
    <w:rsid w:val="00D7521D"/>
    <w:rsid w:val="00D879CC"/>
    <w:rsid w:val="00D90365"/>
    <w:rsid w:val="00DA1722"/>
    <w:rsid w:val="00DB2709"/>
    <w:rsid w:val="00DB6774"/>
    <w:rsid w:val="00DC6ABC"/>
    <w:rsid w:val="00DD1439"/>
    <w:rsid w:val="00DD1A63"/>
    <w:rsid w:val="00DE1D71"/>
    <w:rsid w:val="00DE57B6"/>
    <w:rsid w:val="00DE69C2"/>
    <w:rsid w:val="00DF2100"/>
    <w:rsid w:val="00DF281C"/>
    <w:rsid w:val="00DF415C"/>
    <w:rsid w:val="00DF4DF4"/>
    <w:rsid w:val="00DF7B4C"/>
    <w:rsid w:val="00E020E3"/>
    <w:rsid w:val="00E06081"/>
    <w:rsid w:val="00E13947"/>
    <w:rsid w:val="00E1475D"/>
    <w:rsid w:val="00E25AF5"/>
    <w:rsid w:val="00E30258"/>
    <w:rsid w:val="00E31BBF"/>
    <w:rsid w:val="00E338A4"/>
    <w:rsid w:val="00E344FC"/>
    <w:rsid w:val="00E40AC0"/>
    <w:rsid w:val="00E43FCC"/>
    <w:rsid w:val="00E47870"/>
    <w:rsid w:val="00E50B18"/>
    <w:rsid w:val="00E6024A"/>
    <w:rsid w:val="00E60A2F"/>
    <w:rsid w:val="00E61B84"/>
    <w:rsid w:val="00E61E82"/>
    <w:rsid w:val="00E631DF"/>
    <w:rsid w:val="00E673BA"/>
    <w:rsid w:val="00E76FDC"/>
    <w:rsid w:val="00E82DAC"/>
    <w:rsid w:val="00E8302B"/>
    <w:rsid w:val="00E84393"/>
    <w:rsid w:val="00E939CF"/>
    <w:rsid w:val="00EB3D16"/>
    <w:rsid w:val="00EB766F"/>
    <w:rsid w:val="00ED3B2B"/>
    <w:rsid w:val="00ED4660"/>
    <w:rsid w:val="00ED65BC"/>
    <w:rsid w:val="00EE6A58"/>
    <w:rsid w:val="00EF0CCA"/>
    <w:rsid w:val="00EF3D10"/>
    <w:rsid w:val="00F0267B"/>
    <w:rsid w:val="00F06C81"/>
    <w:rsid w:val="00F106C9"/>
    <w:rsid w:val="00F12449"/>
    <w:rsid w:val="00F15F2B"/>
    <w:rsid w:val="00F24E23"/>
    <w:rsid w:val="00F303C4"/>
    <w:rsid w:val="00F3381C"/>
    <w:rsid w:val="00F3496D"/>
    <w:rsid w:val="00F35013"/>
    <w:rsid w:val="00F3611F"/>
    <w:rsid w:val="00F4519A"/>
    <w:rsid w:val="00F452EF"/>
    <w:rsid w:val="00F50915"/>
    <w:rsid w:val="00F52FB0"/>
    <w:rsid w:val="00F53346"/>
    <w:rsid w:val="00F5433C"/>
    <w:rsid w:val="00F5513A"/>
    <w:rsid w:val="00F56E27"/>
    <w:rsid w:val="00F6053A"/>
    <w:rsid w:val="00F8164A"/>
    <w:rsid w:val="00F82E94"/>
    <w:rsid w:val="00F853D2"/>
    <w:rsid w:val="00F92392"/>
    <w:rsid w:val="00F93F2B"/>
    <w:rsid w:val="00F941E1"/>
    <w:rsid w:val="00F96633"/>
    <w:rsid w:val="00FA0424"/>
    <w:rsid w:val="00FA52CF"/>
    <w:rsid w:val="00FB11CA"/>
    <w:rsid w:val="00FB17E4"/>
    <w:rsid w:val="00FB3A0A"/>
    <w:rsid w:val="00FB5ADC"/>
    <w:rsid w:val="00FB72F3"/>
    <w:rsid w:val="00FC0212"/>
    <w:rsid w:val="00FC0291"/>
    <w:rsid w:val="00FC195E"/>
    <w:rsid w:val="00FC484C"/>
    <w:rsid w:val="00FC6DFD"/>
    <w:rsid w:val="00FC72F5"/>
    <w:rsid w:val="00FD0A12"/>
    <w:rsid w:val="00FD1C49"/>
    <w:rsid w:val="00FE2B93"/>
    <w:rsid w:val="00FE7E67"/>
    <w:rsid w:val="00FF0BAD"/>
    <w:rsid w:val="00FF2056"/>
    <w:rsid w:val="00FF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keepNext/>
      <w:ind w:left="-426"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left" w:pos="2552"/>
        <w:tab w:val="left" w:pos="3828"/>
        <w:tab w:val="left" w:pos="5103"/>
      </w:tabs>
      <w:jc w:val="center"/>
      <w:outlineLvl w:val="6"/>
    </w:pPr>
    <w:rPr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left" w:pos="2552"/>
        <w:tab w:val="left" w:pos="3828"/>
        <w:tab w:val="left" w:pos="5103"/>
      </w:tabs>
      <w:jc w:val="center"/>
      <w:outlineLvl w:val="7"/>
    </w:pPr>
    <w:rPr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0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customStyle="1" w:styleId="H4">
    <w:name w:val="H4"/>
    <w:basedOn w:val="Normal"/>
    <w:next w:val="Normal"/>
    <w:pPr>
      <w:keepNext/>
      <w:spacing w:before="100" w:after="100"/>
      <w:outlineLvl w:val="4"/>
    </w:pPr>
    <w:rPr>
      <w:b/>
      <w:snapToGrid w:val="0"/>
    </w:rPr>
  </w:style>
  <w:style w:type="paragraph" w:styleId="BalloonText">
    <w:name w:val="Balloon Text"/>
    <w:basedOn w:val="Normal"/>
    <w:semiHidden/>
    <w:rsid w:val="002F6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86B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86B7F"/>
    <w:rPr>
      <w:sz w:val="24"/>
      <w:lang w:eastAsia="en-US"/>
    </w:rPr>
  </w:style>
  <w:style w:type="paragraph" w:styleId="Footer">
    <w:name w:val="footer"/>
    <w:basedOn w:val="Normal"/>
    <w:link w:val="FooterChar"/>
    <w:rsid w:val="00686B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86B7F"/>
    <w:rPr>
      <w:sz w:val="24"/>
      <w:lang w:eastAsia="en-US"/>
    </w:rPr>
  </w:style>
  <w:style w:type="table" w:styleId="TableGrid">
    <w:name w:val="Table Grid"/>
    <w:basedOn w:val="TableNormal"/>
    <w:uiPriority w:val="39"/>
    <w:rsid w:val="00683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92B3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2B3D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030882"/>
    <w:pPr>
      <w:spacing w:before="100" w:beforeAutospacing="1" w:after="100" w:afterAutospacing="1"/>
    </w:pPr>
    <w:rPr>
      <w:rFonts w:eastAsiaTheme="minorHAnsi"/>
      <w:color w:val="000000"/>
      <w:szCs w:val="24"/>
      <w:lang w:eastAsia="en-GB"/>
    </w:rPr>
  </w:style>
  <w:style w:type="paragraph" w:customStyle="1" w:styleId="size-101">
    <w:name w:val="size-101"/>
    <w:basedOn w:val="Normal"/>
    <w:uiPriority w:val="99"/>
    <w:semiHidden/>
    <w:rsid w:val="00030882"/>
    <w:pPr>
      <w:spacing w:before="100" w:beforeAutospacing="1" w:after="100" w:afterAutospacing="1" w:line="270" w:lineRule="atLeast"/>
    </w:pPr>
    <w:rPr>
      <w:rFonts w:eastAsiaTheme="minorHAnsi"/>
      <w:color w:val="000000"/>
      <w:sz w:val="15"/>
      <w:szCs w:val="15"/>
      <w:lang w:eastAsia="en-GB"/>
    </w:rPr>
  </w:style>
  <w:style w:type="paragraph" w:customStyle="1" w:styleId="size-161">
    <w:name w:val="size-161"/>
    <w:basedOn w:val="Normal"/>
    <w:uiPriority w:val="99"/>
    <w:semiHidden/>
    <w:rsid w:val="00030882"/>
    <w:pPr>
      <w:spacing w:before="100" w:beforeAutospacing="1" w:after="100" w:afterAutospacing="1" w:line="360" w:lineRule="atLeast"/>
    </w:pPr>
    <w:rPr>
      <w:rFonts w:eastAsiaTheme="minorHAnsi"/>
      <w:color w:val="000000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030882"/>
    <w:rPr>
      <w:i/>
      <w:iCs/>
    </w:rPr>
  </w:style>
  <w:style w:type="character" w:styleId="Strong">
    <w:name w:val="Strong"/>
    <w:basedOn w:val="DefaultParagraphFont"/>
    <w:uiPriority w:val="22"/>
    <w:qFormat/>
    <w:rsid w:val="000308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pPr>
      <w:keepNext/>
      <w:ind w:left="-426"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left" w:pos="2552"/>
        <w:tab w:val="left" w:pos="3828"/>
        <w:tab w:val="left" w:pos="5103"/>
      </w:tabs>
      <w:jc w:val="center"/>
      <w:outlineLvl w:val="6"/>
    </w:pPr>
    <w:rPr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left" w:pos="2552"/>
        <w:tab w:val="left" w:pos="3828"/>
        <w:tab w:val="left" w:pos="5103"/>
      </w:tabs>
      <w:jc w:val="center"/>
      <w:outlineLvl w:val="7"/>
    </w:pPr>
    <w:rPr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0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customStyle="1" w:styleId="H4">
    <w:name w:val="H4"/>
    <w:basedOn w:val="Normal"/>
    <w:next w:val="Normal"/>
    <w:pPr>
      <w:keepNext/>
      <w:spacing w:before="100" w:after="100"/>
      <w:outlineLvl w:val="4"/>
    </w:pPr>
    <w:rPr>
      <w:b/>
      <w:snapToGrid w:val="0"/>
    </w:rPr>
  </w:style>
  <w:style w:type="paragraph" w:styleId="BalloonText">
    <w:name w:val="Balloon Text"/>
    <w:basedOn w:val="Normal"/>
    <w:semiHidden/>
    <w:rsid w:val="002F6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86B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86B7F"/>
    <w:rPr>
      <w:sz w:val="24"/>
      <w:lang w:eastAsia="en-US"/>
    </w:rPr>
  </w:style>
  <w:style w:type="paragraph" w:styleId="Footer">
    <w:name w:val="footer"/>
    <w:basedOn w:val="Normal"/>
    <w:link w:val="FooterChar"/>
    <w:rsid w:val="00686B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86B7F"/>
    <w:rPr>
      <w:sz w:val="24"/>
      <w:lang w:eastAsia="en-US"/>
    </w:rPr>
  </w:style>
  <w:style w:type="table" w:styleId="TableGrid">
    <w:name w:val="Table Grid"/>
    <w:basedOn w:val="TableNormal"/>
    <w:uiPriority w:val="39"/>
    <w:rsid w:val="00683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92B3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2B3D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030882"/>
    <w:pPr>
      <w:spacing w:before="100" w:beforeAutospacing="1" w:after="100" w:afterAutospacing="1"/>
    </w:pPr>
    <w:rPr>
      <w:rFonts w:eastAsiaTheme="minorHAnsi"/>
      <w:color w:val="000000"/>
      <w:szCs w:val="24"/>
      <w:lang w:eastAsia="en-GB"/>
    </w:rPr>
  </w:style>
  <w:style w:type="paragraph" w:customStyle="1" w:styleId="size-101">
    <w:name w:val="size-101"/>
    <w:basedOn w:val="Normal"/>
    <w:uiPriority w:val="99"/>
    <w:semiHidden/>
    <w:rsid w:val="00030882"/>
    <w:pPr>
      <w:spacing w:before="100" w:beforeAutospacing="1" w:after="100" w:afterAutospacing="1" w:line="270" w:lineRule="atLeast"/>
    </w:pPr>
    <w:rPr>
      <w:rFonts w:eastAsiaTheme="minorHAnsi"/>
      <w:color w:val="000000"/>
      <w:sz w:val="15"/>
      <w:szCs w:val="15"/>
      <w:lang w:eastAsia="en-GB"/>
    </w:rPr>
  </w:style>
  <w:style w:type="paragraph" w:customStyle="1" w:styleId="size-161">
    <w:name w:val="size-161"/>
    <w:basedOn w:val="Normal"/>
    <w:uiPriority w:val="99"/>
    <w:semiHidden/>
    <w:rsid w:val="00030882"/>
    <w:pPr>
      <w:spacing w:before="100" w:beforeAutospacing="1" w:after="100" w:afterAutospacing="1" w:line="360" w:lineRule="atLeast"/>
    </w:pPr>
    <w:rPr>
      <w:rFonts w:eastAsiaTheme="minorHAnsi"/>
      <w:color w:val="000000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030882"/>
    <w:rPr>
      <w:i/>
      <w:iCs/>
    </w:rPr>
  </w:style>
  <w:style w:type="character" w:styleId="Strong">
    <w:name w:val="Strong"/>
    <w:basedOn w:val="DefaultParagraphFont"/>
    <w:uiPriority w:val="22"/>
    <w:qFormat/>
    <w:rsid w:val="000308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8.gi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hyperlink" Target="mailto:head@landewednack.cornwall.sch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4.png@01D05FEA.9E78FEA0" TargetMode="External"/><Relationship Id="rId24" Type="http://schemas.openxmlformats.org/officeDocument/2006/relationships/hyperlink" Target="mailto:secretary2@landewednack.sch.cornwall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4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2\AppData\Roaming\Microsoft\Templates\landewednack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landewednack headed paper</Template>
  <TotalTime>268</TotalTime>
  <Pages>3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Evans</vt:lpstr>
    </vt:vector>
  </TitlesOfParts>
  <Company>Penvoze</Company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Evans</dc:title>
  <dc:creator>Secretary2</dc:creator>
  <cp:lastModifiedBy>Secretary2</cp:lastModifiedBy>
  <cp:revision>10</cp:revision>
  <cp:lastPrinted>2017-07-26T09:08:00Z</cp:lastPrinted>
  <dcterms:created xsi:type="dcterms:W3CDTF">2017-09-05T13:20:00Z</dcterms:created>
  <dcterms:modified xsi:type="dcterms:W3CDTF">2017-09-08T09:46:00Z</dcterms:modified>
</cp:coreProperties>
</file>